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0400" w14:textId="77777777" w:rsidR="00DC74B9" w:rsidRDefault="008007B1" w:rsidP="00DC74B9">
      <w:pPr>
        <w:spacing w:after="0" w:line="240" w:lineRule="auto"/>
        <w:ind w:right="-994"/>
        <w:rPr>
          <w:rFonts w:ascii="Franklin Gothic Book" w:hAnsi="Franklin Gothic Book"/>
          <w:b/>
          <w:bCs/>
          <w:i/>
          <w:iCs/>
        </w:rPr>
      </w:pPr>
      <w:r w:rsidRPr="00186213">
        <w:rPr>
          <w:sz w:val="20"/>
          <w:szCs w:val="20"/>
        </w:rPr>
        <w:tab/>
      </w:r>
    </w:p>
    <w:tbl>
      <w:tblPr>
        <w:tblW w:w="5544" w:type="dxa"/>
        <w:tblInd w:w="4680" w:type="dxa"/>
        <w:tblLayout w:type="fixed"/>
        <w:tblLook w:val="0000" w:firstRow="0" w:lastRow="0" w:firstColumn="0" w:lastColumn="0" w:noHBand="0" w:noVBand="0"/>
      </w:tblPr>
      <w:tblGrid>
        <w:gridCol w:w="5544"/>
      </w:tblGrid>
      <w:tr w:rsidR="00DC74B9" w14:paraId="708ECBB7" w14:textId="77777777" w:rsidTr="00BC78E2">
        <w:trPr>
          <w:trHeight w:val="568"/>
        </w:trPr>
        <w:tc>
          <w:tcPr>
            <w:tcW w:w="5544" w:type="dxa"/>
          </w:tcPr>
          <w:p w14:paraId="14112395" w14:textId="77777777" w:rsidR="00DC74B9" w:rsidRPr="00DC74B9" w:rsidRDefault="00DC74B9" w:rsidP="00BC78E2">
            <w:pPr>
              <w:spacing w:after="0"/>
              <w:jc w:val="both"/>
              <w:rPr>
                <w:rFonts w:asciiTheme="majorHAnsi" w:eastAsia="Libre Franklin" w:hAnsiTheme="majorHAnsi" w:cs="Libre Franklin"/>
              </w:rPr>
            </w:pPr>
            <w:r w:rsidRPr="00DC74B9">
              <w:rPr>
                <w:rFonts w:asciiTheme="majorHAnsi" w:eastAsia="Libre Franklin" w:hAnsiTheme="majorHAnsi" w:cs="Libre Franklin"/>
              </w:rPr>
              <w:t>À Direção do ABC CoLAB</w:t>
            </w:r>
          </w:p>
        </w:tc>
      </w:tr>
      <w:tr w:rsidR="00DC74B9" w14:paraId="37680684" w14:textId="77777777" w:rsidTr="00BC78E2">
        <w:trPr>
          <w:trHeight w:val="284"/>
        </w:trPr>
        <w:tc>
          <w:tcPr>
            <w:tcW w:w="5544" w:type="dxa"/>
          </w:tcPr>
          <w:p w14:paraId="312A1B5A" w14:textId="66FE232A" w:rsidR="00DC74B9" w:rsidRPr="00DC74B9" w:rsidRDefault="00DC74B9" w:rsidP="00BC78E2">
            <w:pPr>
              <w:spacing w:after="0"/>
              <w:jc w:val="both"/>
              <w:rPr>
                <w:rFonts w:asciiTheme="majorHAnsi" w:eastAsia="Libre Franklin" w:hAnsiTheme="majorHAnsi" w:cs="Libre Franklin"/>
              </w:rPr>
            </w:pPr>
            <w:r w:rsidRPr="00DC74B9">
              <w:rPr>
                <w:rFonts w:asciiTheme="majorHAnsi" w:eastAsia="Libre Franklin" w:hAnsiTheme="majorHAnsi" w:cs="Libre Franklin"/>
              </w:rPr>
              <w:t xml:space="preserve">Rua Humberto Pacheco, </w:t>
            </w:r>
            <w:r w:rsidR="004C1C24">
              <w:rPr>
                <w:rFonts w:asciiTheme="majorHAnsi" w:eastAsia="Libre Franklin" w:hAnsiTheme="majorHAnsi" w:cs="Libre Franklin"/>
              </w:rPr>
              <w:t>51</w:t>
            </w:r>
          </w:p>
        </w:tc>
      </w:tr>
      <w:tr w:rsidR="00DC74B9" w14:paraId="12A7EBB5" w14:textId="77777777" w:rsidTr="00BC78E2">
        <w:trPr>
          <w:trHeight w:val="270"/>
        </w:trPr>
        <w:tc>
          <w:tcPr>
            <w:tcW w:w="5544" w:type="dxa"/>
          </w:tcPr>
          <w:p w14:paraId="2CCEBFFC" w14:textId="77777777" w:rsidR="00DC74B9" w:rsidRPr="00DC74B9" w:rsidRDefault="00DC74B9" w:rsidP="00BC78E2">
            <w:pPr>
              <w:spacing w:after="0"/>
              <w:jc w:val="both"/>
              <w:rPr>
                <w:rFonts w:asciiTheme="majorHAnsi" w:eastAsia="Libre Franklin" w:hAnsiTheme="majorHAnsi" w:cs="Libre Franklin"/>
              </w:rPr>
            </w:pPr>
            <w:r w:rsidRPr="00DC74B9">
              <w:rPr>
                <w:rFonts w:asciiTheme="majorHAnsi" w:eastAsia="Libre Franklin" w:hAnsiTheme="majorHAnsi" w:cs="Libre Franklin"/>
              </w:rPr>
              <w:t>8100-735 São Clemente, Loulé</w:t>
            </w:r>
          </w:p>
        </w:tc>
      </w:tr>
    </w:tbl>
    <w:p w14:paraId="75C9BFF1" w14:textId="702D857D" w:rsidR="00906737" w:rsidRPr="00DC74B9" w:rsidRDefault="00D83EB6" w:rsidP="00DC74B9">
      <w:pPr>
        <w:spacing w:after="0" w:line="240" w:lineRule="auto"/>
        <w:ind w:right="-994"/>
        <w:rPr>
          <w:sz w:val="20"/>
          <w:szCs w:val="20"/>
        </w:rPr>
      </w:pP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  <w:r>
        <w:rPr>
          <w:rFonts w:ascii="Franklin Gothic Book" w:hAnsi="Franklin Gothic Book"/>
          <w:b/>
          <w:bCs/>
          <w:i/>
          <w:iCs/>
        </w:rPr>
        <w:tab/>
      </w:r>
    </w:p>
    <w:p w14:paraId="123C6B18" w14:textId="77777777" w:rsidR="00A9113B" w:rsidRDefault="00A9113B" w:rsidP="00A9113B">
      <w:pPr>
        <w:spacing w:after="0" w:line="240" w:lineRule="auto"/>
        <w:rPr>
          <w:rFonts w:ascii="Franklin Gothic Book" w:hAnsi="Franklin Gothic Book"/>
          <w:b/>
          <w:bCs/>
          <w:i/>
          <w:iCs/>
        </w:rPr>
      </w:pPr>
    </w:p>
    <w:p w14:paraId="58595C6F" w14:textId="77777777" w:rsidR="00DC74B9" w:rsidRPr="00DC74B9" w:rsidRDefault="00DC74B9" w:rsidP="00DC74B9">
      <w:pPr>
        <w:tabs>
          <w:tab w:val="left" w:pos="8040"/>
        </w:tabs>
        <w:spacing w:line="360" w:lineRule="auto"/>
        <w:jc w:val="both"/>
        <w:rPr>
          <w:rFonts w:asciiTheme="majorHAnsi" w:eastAsia="Libre Franklin" w:hAnsiTheme="majorHAnsi" w:cs="Libre Franklin"/>
        </w:rPr>
      </w:pPr>
      <w:r w:rsidRPr="00DC74B9">
        <w:rPr>
          <w:rFonts w:asciiTheme="majorHAnsi" w:eastAsia="Libre Franklin" w:hAnsiTheme="majorHAnsi" w:cs="Libre Franklin"/>
        </w:rPr>
        <w:t>Referência:_________ (do Edital e do Projeto)_____________________</w:t>
      </w:r>
    </w:p>
    <w:p w14:paraId="773BECA8" w14:textId="77777777" w:rsidR="00DC74B9" w:rsidRPr="00DC74B9" w:rsidRDefault="00DC74B9" w:rsidP="00DC74B9">
      <w:pPr>
        <w:tabs>
          <w:tab w:val="left" w:pos="8040"/>
        </w:tabs>
        <w:spacing w:line="360" w:lineRule="auto"/>
        <w:jc w:val="both"/>
        <w:rPr>
          <w:rFonts w:asciiTheme="majorHAnsi" w:eastAsia="Libre Franklin" w:hAnsiTheme="majorHAnsi" w:cs="Libre Franklin"/>
        </w:rPr>
      </w:pPr>
    </w:p>
    <w:p w14:paraId="50F2DD2B" w14:textId="77777777" w:rsidR="00DC74B9" w:rsidRPr="00DC74B9" w:rsidRDefault="00DC74B9" w:rsidP="00DC74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HAnsi" w:eastAsia="Libre Franklin" w:hAnsiTheme="majorHAnsi" w:cs="Libre Franklin"/>
          <w:color w:val="000000"/>
        </w:rPr>
      </w:pPr>
      <w:r w:rsidRPr="00DC74B9">
        <w:rPr>
          <w:rFonts w:asciiTheme="majorHAnsi" w:eastAsia="Libre Franklin" w:hAnsiTheme="majorHAnsi" w:cs="Libre Franklin"/>
          <w:color w:val="000000"/>
        </w:rPr>
        <w:t>_______________________________________(nome) portador do___________________</w:t>
      </w:r>
      <w:r w:rsidRPr="00DC74B9">
        <w:rPr>
          <w:rFonts w:asciiTheme="majorHAnsi" w:eastAsia="Libre Franklin" w:hAnsiTheme="majorHAnsi" w:cs="Libre Franklin"/>
          <w:i/>
          <w:color w:val="000000"/>
        </w:rPr>
        <w:t>(indicar documento de identificação)</w:t>
      </w:r>
      <w:r w:rsidRPr="00DC74B9">
        <w:rPr>
          <w:rFonts w:asciiTheme="majorHAnsi" w:eastAsia="Libre Franklin" w:hAnsiTheme="majorHAnsi" w:cs="Libre Franklin"/>
          <w:color w:val="000000"/>
        </w:rPr>
        <w:t xml:space="preserve">, com o n.º____________, válido até_________, com o título de residência /certificado de residência permanente ou estatuto de residência de longa duração__________ </w:t>
      </w:r>
      <w:r w:rsidRPr="00DC74B9">
        <w:rPr>
          <w:rFonts w:asciiTheme="majorHAnsi" w:eastAsia="Libre Franklin" w:hAnsiTheme="majorHAnsi" w:cs="Libre Franklin"/>
          <w:i/>
          <w:color w:val="000000"/>
        </w:rPr>
        <w:t>(se aplicável)</w:t>
      </w:r>
      <w:r w:rsidRPr="00DC74B9">
        <w:rPr>
          <w:rFonts w:asciiTheme="majorHAnsi" w:eastAsia="Libre Franklin" w:hAnsiTheme="majorHAnsi" w:cs="Libre Franklin"/>
          <w:color w:val="000000"/>
        </w:rPr>
        <w:t>, válido até,__________ residente em_________________________________________, vem formalizar a sua candidatura ao concurso de bolsa a que se refere o edital em epígrafe.</w:t>
      </w:r>
    </w:p>
    <w:p w14:paraId="101BA971" w14:textId="77777777" w:rsidR="00DC74B9" w:rsidRPr="00DC74B9" w:rsidRDefault="00DC74B9" w:rsidP="00DC74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HAnsi" w:eastAsia="Libre Franklin" w:hAnsiTheme="majorHAnsi" w:cs="Libre Franklin"/>
          <w:color w:val="000000"/>
        </w:rPr>
      </w:pPr>
    </w:p>
    <w:p w14:paraId="10402055" w14:textId="77777777" w:rsidR="00DC74B9" w:rsidRPr="00DC74B9" w:rsidRDefault="00DC74B9" w:rsidP="00DC74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HAnsi" w:eastAsia="Libre Franklin" w:hAnsiTheme="majorHAnsi" w:cs="Libre Franklin"/>
          <w:color w:val="000000"/>
        </w:rPr>
      </w:pPr>
      <w:r w:rsidRPr="00DC74B9">
        <w:rPr>
          <w:rFonts w:asciiTheme="majorHAnsi" w:eastAsia="Libre Franklin" w:hAnsiTheme="majorHAnsi" w:cs="Libre Franklin"/>
          <w:color w:val="000000"/>
        </w:rPr>
        <w:t>Para efeitos de apreciação da sua candidatura, junto ao presente requerimento os seguintes documentos (assinalar conforme o caso):</w:t>
      </w:r>
    </w:p>
    <w:p w14:paraId="1E99D91D" w14:textId="77777777" w:rsidR="00A9113B" w:rsidRDefault="00A9113B" w:rsidP="00A9113B">
      <w:pPr>
        <w:spacing w:after="0" w:line="240" w:lineRule="auto"/>
        <w:rPr>
          <w:rFonts w:ascii="Franklin Gothic Book" w:hAnsi="Franklin Gothic Book"/>
          <w:b/>
          <w:bCs/>
          <w:i/>
          <w:iCs/>
        </w:rPr>
      </w:pPr>
    </w:p>
    <w:p w14:paraId="7AB0C5A3" w14:textId="77777777" w:rsidR="00A9113B" w:rsidRDefault="00A9113B" w:rsidP="00A9113B">
      <w:pPr>
        <w:spacing w:after="0" w:line="240" w:lineRule="auto"/>
        <w:rPr>
          <w:rFonts w:ascii="Franklin Gothic Book" w:hAnsi="Franklin Gothic Book"/>
          <w:b/>
          <w:bCs/>
          <w:i/>
          <w:iCs/>
        </w:rPr>
      </w:pPr>
    </w:p>
    <w:p w14:paraId="585592A6" w14:textId="77491FAF" w:rsidR="00A9113B" w:rsidRPr="004C1C24" w:rsidRDefault="004C1C24" w:rsidP="004C1C24">
      <w:pPr>
        <w:tabs>
          <w:tab w:val="left" w:pos="6804"/>
          <w:tab w:val="left" w:pos="8647"/>
        </w:tabs>
        <w:spacing w:after="0" w:line="240" w:lineRule="auto"/>
        <w:rPr>
          <w:rFonts w:asciiTheme="majorHAnsi" w:hAnsiTheme="majorHAnsi" w:cstheme="minorHAnsi"/>
          <w:b/>
          <w:bCs/>
          <w:i/>
          <w:iCs/>
        </w:rPr>
      </w:pPr>
      <w:r w:rsidRPr="004C1C24">
        <w:rPr>
          <w:rFonts w:asciiTheme="majorHAnsi" w:eastAsia="Libre Franklin" w:hAnsiTheme="majorHAnsi" w:cstheme="minorHAnsi"/>
        </w:rPr>
        <w:t>Documento de Identificação (cópia simples ou equivalente legal</w:t>
      </w:r>
      <w:r w:rsidRPr="004C1C24">
        <w:rPr>
          <w:rFonts w:asciiTheme="majorHAnsi" w:eastAsia="Libre Franklin" w:hAnsiTheme="majorHAnsi" w:cstheme="minorHAnsi"/>
        </w:rPr>
        <w:t xml:space="preserve"> …………………………</w:t>
      </w:r>
      <w:r>
        <w:rPr>
          <w:rFonts w:asciiTheme="majorHAnsi" w:eastAsia="Libre Franklin" w:hAnsiTheme="majorHAnsi" w:cstheme="minorHAnsi"/>
        </w:rPr>
        <w:t>…………</w:t>
      </w:r>
      <w:r w:rsidRPr="004C1C24">
        <w:rPr>
          <w:rFonts w:asciiTheme="majorHAnsi" w:eastAsia="Libre Franklin" w:hAnsiTheme="majorHAnsi" w:cstheme="minorHAnsi"/>
        </w:rPr>
        <w:t xml:space="preserve">……… </w:t>
      </w:r>
      <w:sdt>
        <w:sdtPr>
          <w:rPr>
            <w:rFonts w:asciiTheme="majorHAnsi" w:eastAsia="Libre Franklin" w:hAnsiTheme="majorHAnsi" w:cstheme="minorHAnsi"/>
          </w:rPr>
          <w:id w:val="-1414851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AA10B7C" w14:textId="77777777" w:rsidR="00A9113B" w:rsidRPr="004C1C24" w:rsidRDefault="00A9113B" w:rsidP="00A9113B">
      <w:pPr>
        <w:spacing w:after="0" w:line="240" w:lineRule="auto"/>
        <w:rPr>
          <w:rFonts w:asciiTheme="majorHAnsi" w:hAnsiTheme="majorHAnsi" w:cstheme="minorHAnsi"/>
          <w:b/>
          <w:bCs/>
        </w:rPr>
      </w:pPr>
    </w:p>
    <w:p w14:paraId="35A37C2B" w14:textId="6B699681" w:rsidR="0089488A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Título de residência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…………………………………………………………………………………………</w:t>
      </w:r>
      <w:proofErr w:type="gramStart"/>
      <w:r w:rsidRPr="004C1C24">
        <w:rPr>
          <w:rFonts w:asciiTheme="majorHAnsi" w:eastAsia="Libre Franklin" w:hAnsiTheme="majorHAnsi" w:cstheme="minorHAnsi"/>
        </w:rPr>
        <w:t>…</w:t>
      </w:r>
      <w:r>
        <w:rPr>
          <w:rFonts w:asciiTheme="majorHAnsi" w:eastAsia="Libre Franklin" w:hAnsiTheme="majorHAnsi" w:cstheme="minorHAnsi"/>
        </w:rPr>
        <w:t>….</w:t>
      </w:r>
      <w:proofErr w:type="gramEnd"/>
      <w:r>
        <w:rPr>
          <w:rFonts w:asciiTheme="majorHAnsi" w:eastAsia="Libre Franklin" w:hAnsiTheme="majorHAnsi" w:cstheme="minorHAnsi"/>
        </w:rPr>
        <w:t>.</w:t>
      </w:r>
      <w:r w:rsidRPr="004C1C24">
        <w:rPr>
          <w:rFonts w:asciiTheme="majorHAnsi" w:eastAsia="Libre Franklin" w:hAnsiTheme="majorHAnsi" w:cstheme="minorHAnsi"/>
        </w:rPr>
        <w:t xml:space="preserve">……………. </w:t>
      </w:r>
      <w:sdt>
        <w:sdtPr>
          <w:rPr>
            <w:rFonts w:asciiTheme="majorHAnsi" w:eastAsia="Libre Franklin" w:hAnsiTheme="majorHAnsi" w:cstheme="minorHAnsi"/>
          </w:rPr>
          <w:id w:val="2090114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17D5A71" w14:textId="0D1CF099" w:rsidR="00D83EB6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Certificado de residência permanente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……………………………………………………………………</w:t>
      </w:r>
      <w:r>
        <w:rPr>
          <w:rFonts w:asciiTheme="majorHAnsi" w:eastAsia="Libre Franklin" w:hAnsiTheme="majorHAnsi" w:cstheme="minorHAnsi"/>
        </w:rPr>
        <w:t>……...</w:t>
      </w:r>
      <w:r w:rsidRPr="004C1C24">
        <w:rPr>
          <w:rFonts w:asciiTheme="majorHAnsi" w:eastAsia="Libre Franklin" w:hAnsiTheme="majorHAnsi" w:cstheme="minorHAnsi"/>
        </w:rPr>
        <w:t xml:space="preserve">……… </w:t>
      </w:r>
      <w:sdt>
        <w:sdtPr>
          <w:rPr>
            <w:rFonts w:asciiTheme="majorHAnsi" w:eastAsia="Libre Franklin" w:hAnsiTheme="majorHAnsi" w:cstheme="minorHAnsi"/>
          </w:rPr>
          <w:id w:val="193118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8A06746" w14:textId="5FD9C9E8" w:rsidR="00D83EB6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Estatuto de residente de longa duração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…………………………………………………………………</w:t>
      </w:r>
      <w:r>
        <w:rPr>
          <w:rFonts w:asciiTheme="majorHAnsi" w:eastAsia="Libre Franklin" w:hAnsiTheme="majorHAnsi" w:cstheme="minorHAnsi"/>
        </w:rPr>
        <w:t>……...</w:t>
      </w:r>
      <w:r w:rsidRPr="004C1C24">
        <w:rPr>
          <w:rFonts w:asciiTheme="majorHAnsi" w:eastAsia="Libre Franklin" w:hAnsiTheme="majorHAnsi" w:cstheme="minorHAnsi"/>
        </w:rPr>
        <w:t xml:space="preserve">……… </w:t>
      </w:r>
      <w:sdt>
        <w:sdtPr>
          <w:rPr>
            <w:rFonts w:asciiTheme="majorHAnsi" w:eastAsia="Libre Franklin" w:hAnsiTheme="majorHAnsi" w:cstheme="minorHAnsi"/>
          </w:rPr>
          <w:id w:val="-199622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54F390A" w14:textId="60A1E328" w:rsidR="00D83EB6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Cópia do Número de Identificação Fiscal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</w:t>
      </w:r>
      <w:r>
        <w:rPr>
          <w:rFonts w:asciiTheme="majorHAnsi" w:eastAsia="Libre Franklin" w:hAnsiTheme="majorHAnsi" w:cstheme="minorHAnsi"/>
        </w:rPr>
        <w:t>……...</w:t>
      </w:r>
      <w:r w:rsidRPr="004C1C24">
        <w:rPr>
          <w:rFonts w:asciiTheme="majorHAnsi" w:eastAsia="Libre Franklin" w:hAnsiTheme="majorHAnsi" w:cstheme="minorHAnsi"/>
        </w:rPr>
        <w:t>…………</w:t>
      </w:r>
      <w:proofErr w:type="gramStart"/>
      <w:r w:rsidRPr="004C1C24">
        <w:rPr>
          <w:rFonts w:asciiTheme="majorHAnsi" w:eastAsia="Libre Franklin" w:hAnsiTheme="majorHAnsi" w:cstheme="minorHAnsi"/>
        </w:rPr>
        <w:t>…….</w:t>
      </w:r>
      <w:proofErr w:type="gramEnd"/>
      <w:r w:rsidRPr="004C1C24">
        <w:rPr>
          <w:rFonts w:asciiTheme="majorHAnsi" w:eastAsia="Libre Franklin" w:hAnsiTheme="majorHAnsi" w:cstheme="minorHAnsi"/>
        </w:rPr>
        <w:t xml:space="preserve">. </w:t>
      </w:r>
      <w:sdt>
        <w:sdtPr>
          <w:rPr>
            <w:rFonts w:asciiTheme="majorHAnsi" w:eastAsia="Libre Franklin" w:hAnsiTheme="majorHAnsi" w:cstheme="minorHAnsi"/>
          </w:rPr>
          <w:id w:val="-518306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tbl>
      <w:tblPr>
        <w:tblStyle w:val="2"/>
        <w:tblW w:w="918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4C1C24" w:rsidRPr="004C1C24" w14:paraId="53AFF00A" w14:textId="77777777" w:rsidTr="004C1C24">
        <w:trPr>
          <w:trHeight w:val="196"/>
        </w:trPr>
        <w:tc>
          <w:tcPr>
            <w:tcW w:w="9180" w:type="dxa"/>
          </w:tcPr>
          <w:p w14:paraId="5FC2EAA0" w14:textId="77777777" w:rsidR="004C1C24" w:rsidRPr="004C1C24" w:rsidRDefault="004C1C24" w:rsidP="002842AF">
            <w:pPr>
              <w:spacing w:after="0" w:line="360" w:lineRule="auto"/>
              <w:jc w:val="both"/>
              <w:rPr>
                <w:rFonts w:asciiTheme="majorHAnsi" w:eastAsia="Libre Franklin" w:hAnsiTheme="majorHAnsi" w:cstheme="minorHAnsi"/>
                <w:color w:val="000000"/>
              </w:rPr>
            </w:pPr>
            <w:r w:rsidRPr="004C1C24">
              <w:rPr>
                <w:rFonts w:asciiTheme="majorHAnsi" w:eastAsia="Libre Franklin" w:hAnsiTheme="majorHAnsi" w:cstheme="minorHAnsi"/>
              </w:rPr>
              <w:t>Certificados de Habilitações de todos os graus académicos obtidos, com média final</w:t>
            </w:r>
          </w:p>
        </w:tc>
      </w:tr>
      <w:tr w:rsidR="004C1C24" w:rsidRPr="004C1C24" w14:paraId="39DBD8C2" w14:textId="77777777" w:rsidTr="004C1C24">
        <w:trPr>
          <w:trHeight w:val="87"/>
        </w:trPr>
        <w:tc>
          <w:tcPr>
            <w:tcW w:w="9180" w:type="dxa"/>
          </w:tcPr>
          <w:p w14:paraId="1F988966" w14:textId="5E89F633" w:rsidR="004C1C24" w:rsidRPr="004C1C24" w:rsidRDefault="004C1C24" w:rsidP="004C1C24">
            <w:pPr>
              <w:tabs>
                <w:tab w:val="left" w:pos="8931"/>
              </w:tabs>
              <w:spacing w:after="0" w:line="360" w:lineRule="auto"/>
              <w:jc w:val="both"/>
              <w:rPr>
                <w:rFonts w:asciiTheme="majorHAnsi" w:eastAsia="Libre Franklin" w:hAnsiTheme="majorHAnsi" w:cstheme="minorHAnsi"/>
                <w:color w:val="000000"/>
              </w:rPr>
            </w:pPr>
            <w:r w:rsidRPr="004C1C24">
              <w:rPr>
                <w:rFonts w:asciiTheme="majorHAnsi" w:eastAsia="Libre Franklin" w:hAnsiTheme="majorHAnsi" w:cstheme="minorHAnsi"/>
              </w:rPr>
              <w:t>e com as classificações em todas as disciplinas realizadas</w:t>
            </w:r>
            <w:r w:rsidRPr="004C1C24">
              <w:rPr>
                <w:rFonts w:asciiTheme="majorHAnsi" w:eastAsia="Libre Franklin" w:hAnsiTheme="majorHAnsi" w:cstheme="minorHAnsi"/>
              </w:rPr>
              <w:t xml:space="preserve"> …………………………</w:t>
            </w:r>
            <w:r>
              <w:rPr>
                <w:rFonts w:asciiTheme="majorHAnsi" w:eastAsia="Libre Franklin" w:hAnsiTheme="majorHAnsi" w:cstheme="minorHAnsi"/>
              </w:rPr>
              <w:t>…</w:t>
            </w:r>
            <w:proofErr w:type="gramStart"/>
            <w:r>
              <w:rPr>
                <w:rFonts w:asciiTheme="majorHAnsi" w:eastAsia="Libre Franklin" w:hAnsiTheme="majorHAnsi" w:cstheme="minorHAnsi"/>
              </w:rPr>
              <w:t>…….</w:t>
            </w:r>
            <w:proofErr w:type="gramEnd"/>
            <w:r w:rsidRPr="004C1C24">
              <w:rPr>
                <w:rFonts w:asciiTheme="majorHAnsi" w:eastAsia="Libre Franklin" w:hAnsiTheme="majorHAnsi" w:cstheme="minorHAnsi"/>
              </w:rPr>
              <w:t xml:space="preserve">…………………. </w:t>
            </w:r>
            <w:sdt>
              <w:sdtPr>
                <w:rPr>
                  <w:rFonts w:asciiTheme="majorHAnsi" w:eastAsia="Libre Franklin" w:hAnsiTheme="majorHAnsi" w:cstheme="minorHAnsi"/>
                </w:rPr>
                <w:id w:val="-178787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1C2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7F6F6E27" w14:textId="12DBFF6B" w:rsidR="00D83EB6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Curriculum Vitae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……………………………………………………………………………………</w:t>
      </w:r>
      <w:proofErr w:type="gramStart"/>
      <w:r w:rsidRPr="004C1C24">
        <w:rPr>
          <w:rFonts w:asciiTheme="majorHAnsi" w:eastAsia="Libre Franklin" w:hAnsiTheme="majorHAnsi" w:cstheme="minorHAnsi"/>
        </w:rPr>
        <w:t>…</w:t>
      </w:r>
      <w:r>
        <w:rPr>
          <w:rFonts w:asciiTheme="majorHAnsi" w:eastAsia="Libre Franklin" w:hAnsiTheme="majorHAnsi" w:cstheme="minorHAnsi"/>
        </w:rPr>
        <w:t>….</w:t>
      </w:r>
      <w:proofErr w:type="gramEnd"/>
      <w:r w:rsidRPr="004C1C24">
        <w:rPr>
          <w:rFonts w:asciiTheme="majorHAnsi" w:eastAsia="Libre Franklin" w:hAnsiTheme="majorHAnsi" w:cstheme="minorHAnsi"/>
        </w:rPr>
        <w:t xml:space="preserve">……………………… </w:t>
      </w:r>
      <w:sdt>
        <w:sdtPr>
          <w:rPr>
            <w:rFonts w:asciiTheme="majorHAnsi" w:eastAsia="Libre Franklin" w:hAnsiTheme="majorHAnsi" w:cstheme="minorHAnsi"/>
          </w:rPr>
          <w:id w:val="1126422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0441505" w14:textId="0F46B00D" w:rsidR="00D83EB6" w:rsidRPr="004C1C24" w:rsidRDefault="004C1C24" w:rsidP="00906737">
      <w:pPr>
        <w:tabs>
          <w:tab w:val="left" w:pos="8040"/>
        </w:tabs>
        <w:rPr>
          <w:rFonts w:asciiTheme="majorHAnsi" w:hAnsiTheme="majorHAnsi" w:cstheme="minorHAnsi"/>
        </w:rPr>
      </w:pPr>
      <w:r w:rsidRPr="004C1C24">
        <w:rPr>
          <w:rFonts w:asciiTheme="majorHAnsi" w:eastAsia="Libre Franklin" w:hAnsiTheme="majorHAnsi" w:cstheme="minorHAnsi"/>
        </w:rPr>
        <w:t>Outros documentos que sejam considerados pertinentes em razão do tipo e modalidade da bolsa, discriminar</w:t>
      </w:r>
      <w:r w:rsidRPr="004C1C24">
        <w:rPr>
          <w:rFonts w:asciiTheme="majorHAnsi" w:eastAsia="Libre Franklin" w:hAnsiTheme="majorHAnsi" w:cstheme="minorHAnsi"/>
        </w:rPr>
        <w:t xml:space="preserve"> …………………………………………………………………………………………………</w:t>
      </w:r>
      <w:r>
        <w:rPr>
          <w:rFonts w:asciiTheme="majorHAnsi" w:eastAsia="Libre Franklin" w:hAnsiTheme="majorHAnsi" w:cstheme="minorHAnsi"/>
        </w:rPr>
        <w:t>……...</w:t>
      </w:r>
      <w:r w:rsidRPr="004C1C24">
        <w:rPr>
          <w:rFonts w:asciiTheme="majorHAnsi" w:eastAsia="Libre Franklin" w:hAnsiTheme="majorHAnsi" w:cstheme="minorHAnsi"/>
        </w:rPr>
        <w:t>………</w:t>
      </w:r>
      <w:r w:rsidRPr="004C1C24">
        <w:rPr>
          <w:rFonts w:asciiTheme="majorHAnsi" w:eastAsia="Libre Franklin" w:hAnsiTheme="majorHAnsi" w:cs="Libre Franklin"/>
        </w:rPr>
        <w:t xml:space="preserve"> </w:t>
      </w:r>
      <w:sdt>
        <w:sdtPr>
          <w:rPr>
            <w:rFonts w:asciiTheme="majorHAnsi" w:eastAsia="Libre Franklin" w:hAnsiTheme="majorHAnsi" w:cs="Libre Franklin"/>
          </w:rPr>
          <w:id w:val="-2083595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C2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38C4F4" w14:textId="77777777" w:rsidR="00D83EB6" w:rsidRDefault="00D83EB6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0FA51C70" w14:textId="77777777" w:rsidR="004C1C24" w:rsidRDefault="004C1C24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67CAE191" w14:textId="77777777" w:rsidR="004C1C24" w:rsidRDefault="004C1C24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3F2F79B1" w14:textId="77777777" w:rsidR="004C1C24" w:rsidRDefault="004C1C24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41AB0732" w14:textId="77777777" w:rsidR="004C1C24" w:rsidRDefault="004C1C24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tbl>
      <w:tblPr>
        <w:tblStyle w:val="1"/>
        <w:tblW w:w="620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204"/>
      </w:tblGrid>
      <w:tr w:rsidR="004C1C24" w14:paraId="53BB4844" w14:textId="77777777" w:rsidTr="002842AF">
        <w:trPr>
          <w:trHeight w:val="416"/>
        </w:trPr>
        <w:tc>
          <w:tcPr>
            <w:tcW w:w="6204" w:type="dxa"/>
          </w:tcPr>
          <w:p w14:paraId="6A0EC57D" w14:textId="77777777" w:rsidR="004C1C24" w:rsidRDefault="004C1C24" w:rsidP="002842AF">
            <w:pPr>
              <w:spacing w:after="0" w:line="360" w:lineRule="auto"/>
              <w:jc w:val="both"/>
              <w:rPr>
                <w:rFonts w:ascii="Libre Franklin" w:eastAsia="Libre Franklin" w:hAnsi="Libre Franklin" w:cs="Libre Franklin"/>
                <w:color w:val="000000"/>
              </w:rPr>
            </w:pPr>
            <w:r>
              <w:rPr>
                <w:rFonts w:ascii="Libre Franklin" w:eastAsia="Libre Franklin" w:hAnsi="Libre Franklin" w:cs="Libre Franklin"/>
              </w:rPr>
              <w:t xml:space="preserve">Caso o Candidato envie a candidatura por correio eletrónico, consente que todas as notificações relativas ao procedimento </w:t>
            </w:r>
            <w:proofErr w:type="spellStart"/>
            <w:r>
              <w:rPr>
                <w:rFonts w:ascii="Libre Franklin" w:eastAsia="Libre Franklin" w:hAnsi="Libre Franklin" w:cs="Libre Franklin"/>
              </w:rPr>
              <w:t>concursal</w:t>
            </w:r>
            <w:proofErr w:type="spellEnd"/>
            <w:r>
              <w:rPr>
                <w:rFonts w:ascii="Libre Franklin" w:eastAsia="Libre Franklin" w:hAnsi="Libre Franklin" w:cs="Libre Franklin"/>
              </w:rPr>
              <w:t xml:space="preserve"> sejam enviadas para o endereço de correio eletrónico indicado?</w:t>
            </w:r>
          </w:p>
        </w:tc>
      </w:tr>
    </w:tbl>
    <w:p w14:paraId="52D03C35" w14:textId="77777777" w:rsidR="004C1C24" w:rsidRDefault="004C1C24" w:rsidP="004C1C24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right="3118"/>
        <w:jc w:val="both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Declaro prestar consentimento expresso às operações de tratamento dos meus dados pessoais, a realizar pelo ABC CoLAB, para gestão administrativa do presente processo de candidatura.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0ECD36E9" wp14:editId="71C03A78">
                <wp:simplePos x="0" y="0"/>
                <wp:positionH relativeFrom="column">
                  <wp:posOffset>4089400</wp:posOffset>
                </wp:positionH>
                <wp:positionV relativeFrom="paragraph">
                  <wp:posOffset>-868679</wp:posOffset>
                </wp:positionV>
                <wp:extent cx="466725" cy="3071495"/>
                <wp:effectExtent l="0" t="0" r="0" b="0"/>
                <wp:wrapSquare wrapText="bothSides" distT="45720" distB="45720" distL="114300" distR="114300"/>
                <wp:docPr id="719095407" name="Retângulo 719095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2249015"/>
                          <a:ext cx="457200" cy="306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B9AC2B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 xml:space="preserve">Sim            </w:t>
                            </w:r>
                          </w:p>
                          <w:p w14:paraId="780EA357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649D49DF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127E73A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72DE4F2B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>Sim</w:t>
                            </w:r>
                          </w:p>
                          <w:p w14:paraId="5590202E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152F57F6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544E2446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>Sim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CD36E9" id="Retângulo 719095407" o:spid="_x0000_s1026" style="position:absolute;left:0;text-align:left;margin-left:322pt;margin-top:-68.4pt;width:36.75pt;height:241.8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" stroked="f">
                <v:textbox inset="2.53958mm,1.2694mm,2.53958mm,1.2694mm">
                  <w:txbxContent>
                    <w:p w14:paraId="12B9AC2B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 xml:space="preserve">Sim            </w:t>
                      </w:r>
                    </w:p>
                    <w:p w14:paraId="780EA357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649D49DF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0127E73A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72DE4F2B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>Sim</w:t>
                      </w:r>
                    </w:p>
                    <w:p w14:paraId="5590202E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152F57F6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544E2446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>Sim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69005C7" wp14:editId="0E3A8A9F">
                <wp:simplePos x="0" y="0"/>
                <wp:positionH relativeFrom="column">
                  <wp:posOffset>4940300</wp:posOffset>
                </wp:positionH>
                <wp:positionV relativeFrom="paragraph">
                  <wp:posOffset>-868679</wp:posOffset>
                </wp:positionV>
                <wp:extent cx="466725" cy="3071495"/>
                <wp:effectExtent l="0" t="0" r="0" b="0"/>
                <wp:wrapSquare wrapText="bothSides" distT="45720" distB="45720" distL="114300" distR="114300"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2249015"/>
                          <a:ext cx="457200" cy="306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D27C34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 xml:space="preserve">Não         </w:t>
                            </w:r>
                          </w:p>
                          <w:p w14:paraId="29F3AA83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3E13258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715509C5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6664C66C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>Não</w:t>
                            </w:r>
                          </w:p>
                          <w:p w14:paraId="431D00D0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4AB514C3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1FEA5795" w14:textId="77777777" w:rsidR="004C1C24" w:rsidRDefault="004C1C24" w:rsidP="004C1C24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Libre Franklin" w:eastAsia="Libre Franklin" w:hAnsi="Libre Franklin" w:cs="Libre Franklin"/>
                                <w:color w:val="000000"/>
                              </w:rPr>
                              <w:t>Não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005C7" id="Retângulo 9" o:spid="_x0000_s1027" style="position:absolute;left:0;text-align:left;margin-left:389pt;margin-top:-68.4pt;width:36.75pt;height:241.8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" stroked="f">
                <v:textbox inset="2.53958mm,1.2694mm,2.53958mm,1.2694mm">
                  <w:txbxContent>
                    <w:p w14:paraId="54D27C34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 xml:space="preserve">Não         </w:t>
                      </w:r>
                    </w:p>
                    <w:p w14:paraId="29F3AA83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03E13258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715509C5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6664C66C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>Não</w:t>
                      </w:r>
                    </w:p>
                    <w:p w14:paraId="431D00D0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4AB514C3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</w:p>
                    <w:p w14:paraId="1FEA5795" w14:textId="77777777" w:rsidR="004C1C24" w:rsidRDefault="004C1C24" w:rsidP="004C1C24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Libre Franklin" w:eastAsia="Libre Franklin" w:hAnsi="Libre Franklin" w:cs="Libre Franklin"/>
                          <w:color w:val="000000"/>
                        </w:rPr>
                        <w:t>Não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6E4BBD1" wp14:editId="40063AC2">
                <wp:simplePos x="0" y="0"/>
                <wp:positionH relativeFrom="column">
                  <wp:posOffset>4559300</wp:posOffset>
                </wp:positionH>
                <wp:positionV relativeFrom="paragraph">
                  <wp:posOffset>-812799</wp:posOffset>
                </wp:positionV>
                <wp:extent cx="175260" cy="175260"/>
                <wp:effectExtent l="0" t="0" r="0" b="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F0082E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E4BBD1" id="Retângulo 13" o:spid="_x0000_s1028" style="position:absolute;left:0;text-align:left;margin-left:359pt;margin-top:-64pt;width:13.8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3F0082E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A090BCD" wp14:editId="5816A3D1">
                <wp:simplePos x="0" y="0"/>
                <wp:positionH relativeFrom="column">
                  <wp:posOffset>4584700</wp:posOffset>
                </wp:positionH>
                <wp:positionV relativeFrom="paragraph">
                  <wp:posOffset>381000</wp:posOffset>
                </wp:positionV>
                <wp:extent cx="175260" cy="175260"/>
                <wp:effectExtent l="0" t="0" r="0" b="0"/>
                <wp:wrapNone/>
                <wp:docPr id="469966286" name="Retângulo 469966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D20D0D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090BCD" id="Retângulo 469966286" o:spid="_x0000_s1029" style="position:absolute;left:0;text-align:left;margin-left:361pt;margin-top:30pt;width:13.8pt;height:1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3D20D0D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7977BCA" wp14:editId="0974DFAF">
                <wp:simplePos x="0" y="0"/>
                <wp:positionH relativeFrom="column">
                  <wp:posOffset>5435600</wp:posOffset>
                </wp:positionH>
                <wp:positionV relativeFrom="paragraph">
                  <wp:posOffset>-825499</wp:posOffset>
                </wp:positionV>
                <wp:extent cx="175260" cy="175260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CE314C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77BCA" id="Retângulo 17" o:spid="_x0000_s1030" style="position:absolute;left:0;text-align:left;margin-left:428pt;margin-top:-65pt;width:13.8pt;height:1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8CE314C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3B5F43E" wp14:editId="5667ED27">
                <wp:simplePos x="0" y="0"/>
                <wp:positionH relativeFrom="column">
                  <wp:posOffset>5448300</wp:posOffset>
                </wp:positionH>
                <wp:positionV relativeFrom="paragraph">
                  <wp:posOffset>393700</wp:posOffset>
                </wp:positionV>
                <wp:extent cx="175260" cy="175260"/>
                <wp:effectExtent l="0" t="0" r="0" b="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D2E013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5F43E" id="Retângulo 18" o:spid="_x0000_s1031" style="position:absolute;left:0;text-align:left;margin-left:429pt;margin-top:31pt;width:13.8pt;height:1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AD2E013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9A29F7D" w14:textId="77777777" w:rsidR="004C1C24" w:rsidRDefault="004C1C24" w:rsidP="004C1C24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right="3118"/>
        <w:jc w:val="both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Declaro ter sido informado/a que a retirada do consentimento não compromete a licitude do tratamento efetuado com base no consentimento previamente prestado.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C01C9F5" wp14:editId="1BAD9F36">
                <wp:simplePos x="0" y="0"/>
                <wp:positionH relativeFrom="column">
                  <wp:posOffset>4572000</wp:posOffset>
                </wp:positionH>
                <wp:positionV relativeFrom="paragraph">
                  <wp:posOffset>38100</wp:posOffset>
                </wp:positionV>
                <wp:extent cx="175260" cy="175260"/>
                <wp:effectExtent l="0" t="0" r="0" b="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687B9B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01C9F5" id="Retângulo 10" o:spid="_x0000_s1032" style="position:absolute;left:0;text-align:left;margin-left:5in;margin-top:3pt;width:13.8pt;height:13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5687B9B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EC1A0F9" wp14:editId="15495FCE">
                <wp:simplePos x="0" y="0"/>
                <wp:positionH relativeFrom="column">
                  <wp:posOffset>5435600</wp:posOffset>
                </wp:positionH>
                <wp:positionV relativeFrom="paragraph">
                  <wp:posOffset>38100</wp:posOffset>
                </wp:positionV>
                <wp:extent cx="175260" cy="175260"/>
                <wp:effectExtent l="0" t="0" r="0" b="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133" y="3697133"/>
                          <a:ext cx="165735" cy="16573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D7D0A6" w14:textId="77777777" w:rsidR="004C1C24" w:rsidRDefault="004C1C24" w:rsidP="004C1C2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1A0F9" id="Retângulo 14" o:spid="_x0000_s1033" style="position:absolute;left:0;text-align:left;margin-left:428pt;margin-top:3pt;width:13.8pt;height:13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9D7D0A6" w14:textId="77777777" w:rsidR="004C1C24" w:rsidRDefault="004C1C24" w:rsidP="004C1C2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6B2449" w14:textId="77777777" w:rsidR="00A9113B" w:rsidRDefault="00A9113B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28250D71" w14:textId="77777777" w:rsidR="004C1C24" w:rsidRDefault="004C1C24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07574ADF" w14:textId="77777777" w:rsidR="004C1C24" w:rsidRDefault="004C1C24" w:rsidP="004C1C24">
      <w:pPr>
        <w:spacing w:after="0" w:line="240" w:lineRule="auto"/>
        <w:ind w:left="4248" w:firstLine="708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 xml:space="preserve">Loulé, ___de___________ </w:t>
      </w:r>
      <w:proofErr w:type="spellStart"/>
      <w:r>
        <w:rPr>
          <w:rFonts w:ascii="Libre Franklin" w:eastAsia="Libre Franklin" w:hAnsi="Libre Franklin" w:cs="Libre Franklin"/>
          <w:color w:val="000000"/>
        </w:rPr>
        <w:t>de</w:t>
      </w:r>
      <w:proofErr w:type="spellEnd"/>
      <w:r>
        <w:rPr>
          <w:rFonts w:ascii="Libre Franklin" w:eastAsia="Libre Franklin" w:hAnsi="Libre Franklin" w:cs="Libre Franklin"/>
          <w:color w:val="000000"/>
        </w:rPr>
        <w:t xml:space="preserve"> 20__ </w:t>
      </w:r>
    </w:p>
    <w:p w14:paraId="3ADFFE17" w14:textId="77777777" w:rsidR="004C1C24" w:rsidRDefault="004C1C24" w:rsidP="004C1C24">
      <w:pPr>
        <w:spacing w:after="0" w:line="240" w:lineRule="auto"/>
        <w:jc w:val="right"/>
        <w:rPr>
          <w:rFonts w:ascii="Libre Franklin" w:eastAsia="Libre Franklin" w:hAnsi="Libre Franklin" w:cs="Libre Franklin"/>
          <w:color w:val="000000"/>
        </w:rPr>
      </w:pPr>
    </w:p>
    <w:p w14:paraId="3E239139" w14:textId="77777777" w:rsidR="004C1C24" w:rsidRDefault="004C1C24" w:rsidP="004C1C24">
      <w:pPr>
        <w:spacing w:after="0" w:line="240" w:lineRule="auto"/>
        <w:jc w:val="right"/>
        <w:rPr>
          <w:rFonts w:ascii="Libre Franklin" w:eastAsia="Libre Franklin" w:hAnsi="Libre Franklin" w:cs="Libre Franklin"/>
          <w:color w:val="000000"/>
        </w:rPr>
      </w:pPr>
    </w:p>
    <w:p w14:paraId="7586FB84" w14:textId="77777777" w:rsidR="004C1C24" w:rsidRDefault="004C1C24" w:rsidP="004C1C24">
      <w:pPr>
        <w:spacing w:after="0" w:line="240" w:lineRule="auto"/>
        <w:ind w:left="2832" w:firstLine="708"/>
        <w:jc w:val="center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 xml:space="preserve">   ________________________</w:t>
      </w:r>
    </w:p>
    <w:p w14:paraId="566BDF8D" w14:textId="77777777" w:rsidR="004C1C24" w:rsidRDefault="004C1C24" w:rsidP="004C1C24">
      <w:pPr>
        <w:spacing w:after="0" w:line="240" w:lineRule="auto"/>
        <w:ind w:left="2832" w:firstLine="708"/>
        <w:jc w:val="center"/>
        <w:rPr>
          <w:rFonts w:ascii="Libre Franklin" w:eastAsia="Libre Franklin" w:hAnsi="Libre Franklin" w:cs="Libre Franklin"/>
          <w:color w:val="000000"/>
        </w:rPr>
      </w:pPr>
    </w:p>
    <w:p w14:paraId="036C13F2" w14:textId="1F09A919" w:rsidR="004C1C24" w:rsidRDefault="004C1C24" w:rsidP="004C1C24">
      <w:pPr>
        <w:spacing w:after="0" w:line="240" w:lineRule="auto"/>
        <w:ind w:left="2832" w:firstLine="708"/>
        <w:jc w:val="center"/>
        <w:rPr>
          <w:rFonts w:ascii="Libre Franklin" w:eastAsia="Libre Franklin" w:hAnsi="Libre Franklin" w:cs="Libre Franklin"/>
          <w:color w:val="000000"/>
        </w:rPr>
      </w:pPr>
      <w:r>
        <w:rPr>
          <w:rFonts w:ascii="Libre Franklin" w:eastAsia="Libre Franklin" w:hAnsi="Libre Franklin" w:cs="Libre Franklin"/>
          <w:color w:val="000000"/>
        </w:rPr>
        <w:t>(O</w:t>
      </w:r>
      <w:r>
        <w:rPr>
          <w:rFonts w:ascii="Libre Franklin" w:eastAsia="Libre Franklin" w:hAnsi="Libre Franklin" w:cs="Libre Franklin"/>
          <w:color w:val="000000"/>
        </w:rPr>
        <w:t>/A</w:t>
      </w:r>
      <w:r>
        <w:rPr>
          <w:rFonts w:ascii="Libre Franklin" w:eastAsia="Libre Franklin" w:hAnsi="Libre Franklin" w:cs="Libre Franklin"/>
          <w:color w:val="000000"/>
        </w:rPr>
        <w:t xml:space="preserve"> candidato</w:t>
      </w:r>
      <w:r>
        <w:rPr>
          <w:rFonts w:ascii="Libre Franklin" w:eastAsia="Libre Franklin" w:hAnsi="Libre Franklin" w:cs="Libre Franklin"/>
          <w:color w:val="000000"/>
        </w:rPr>
        <w:t>/a</w:t>
      </w:r>
      <w:r>
        <w:rPr>
          <w:rFonts w:ascii="Libre Franklin" w:eastAsia="Libre Franklin" w:hAnsi="Libre Franklin" w:cs="Libre Franklin"/>
          <w:color w:val="000000"/>
        </w:rPr>
        <w:t>)</w:t>
      </w:r>
    </w:p>
    <w:p w14:paraId="6445D7B8" w14:textId="77777777" w:rsidR="004C1C24" w:rsidRDefault="004C1C24" w:rsidP="004C1C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2" w:firstLine="708"/>
        <w:jc w:val="center"/>
        <w:rPr>
          <w:rFonts w:ascii="Libre Franklin" w:eastAsia="Libre Franklin" w:hAnsi="Libre Franklin" w:cs="Libre Franklin"/>
          <w:i/>
          <w:color w:val="000000"/>
        </w:rPr>
      </w:pPr>
      <w:r>
        <w:rPr>
          <w:rFonts w:ascii="Libre Franklin" w:eastAsia="Libre Franklin" w:hAnsi="Libre Franklin" w:cs="Libre Franklin"/>
          <w:i/>
          <w:color w:val="000000"/>
        </w:rPr>
        <w:t>(Assinatura Obrigatória)</w:t>
      </w:r>
    </w:p>
    <w:p w14:paraId="3AA2ACCE" w14:textId="77777777" w:rsidR="00A9113B" w:rsidRDefault="00A9113B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6FC28EDC" w14:textId="77777777" w:rsidR="00A9113B" w:rsidRDefault="00A9113B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3FABE8D6" w14:textId="77777777" w:rsidR="00A9113B" w:rsidRDefault="00A9113B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2A93CEB5" w14:textId="77777777" w:rsidR="00D83EB6" w:rsidRDefault="00D83EB6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6F721123" w14:textId="77777777" w:rsidR="00D83EB6" w:rsidRDefault="00D83EB6" w:rsidP="00906737">
      <w:pPr>
        <w:tabs>
          <w:tab w:val="left" w:pos="8040"/>
        </w:tabs>
        <w:rPr>
          <w:rFonts w:ascii="Franklin Gothic Book" w:hAnsi="Franklin Gothic Book" w:cstheme="minorHAnsi"/>
        </w:rPr>
      </w:pPr>
    </w:p>
    <w:p w14:paraId="010D4047" w14:textId="647F430D" w:rsidR="00906737" w:rsidRDefault="00906737" w:rsidP="00906737">
      <w:pPr>
        <w:tabs>
          <w:tab w:val="left" w:pos="8040"/>
        </w:tabs>
        <w:rPr>
          <w:rFonts w:ascii="Franklin Gothic Book" w:hAnsi="Franklin Gothic Book" w:cstheme="minorHAnsi"/>
          <w:sz w:val="24"/>
          <w:szCs w:val="24"/>
        </w:rPr>
      </w:pPr>
      <w:r w:rsidRPr="00735DBE">
        <w:rPr>
          <w:rFonts w:ascii="Franklin Gothic Book" w:hAnsi="Franklin Gothic Book" w:cstheme="minorHAnsi"/>
          <w:sz w:val="24"/>
          <w:szCs w:val="24"/>
        </w:rPr>
        <w:tab/>
      </w:r>
    </w:p>
    <w:p w14:paraId="2EE333F7" w14:textId="77777777" w:rsidR="00D83EB6" w:rsidRDefault="00D83EB6" w:rsidP="00906737">
      <w:pPr>
        <w:tabs>
          <w:tab w:val="left" w:pos="8040"/>
        </w:tabs>
        <w:rPr>
          <w:rFonts w:ascii="Franklin Gothic Book" w:hAnsi="Franklin Gothic Book" w:cstheme="minorHAnsi"/>
          <w:sz w:val="24"/>
          <w:szCs w:val="24"/>
        </w:rPr>
      </w:pPr>
    </w:p>
    <w:p w14:paraId="7921545C" w14:textId="77777777" w:rsidR="00D83EB6" w:rsidRDefault="00D83EB6" w:rsidP="00906737">
      <w:pPr>
        <w:tabs>
          <w:tab w:val="left" w:pos="8040"/>
        </w:tabs>
        <w:rPr>
          <w:rFonts w:ascii="Franklin Gothic Book" w:hAnsi="Franklin Gothic Book" w:cstheme="minorHAnsi"/>
          <w:sz w:val="24"/>
          <w:szCs w:val="24"/>
        </w:rPr>
      </w:pPr>
    </w:p>
    <w:p w14:paraId="01D4341F" w14:textId="5F423D1B" w:rsidR="00C83E10" w:rsidRPr="00B14E2B" w:rsidRDefault="00C83E10" w:rsidP="00B14E2B">
      <w:pPr>
        <w:tabs>
          <w:tab w:val="left" w:pos="8040"/>
        </w:tabs>
        <w:rPr>
          <w:rFonts w:cstheme="minorHAnsi"/>
          <w:sz w:val="19"/>
          <w:szCs w:val="19"/>
        </w:rPr>
      </w:pPr>
    </w:p>
    <w:sectPr w:rsidR="00C83E10" w:rsidRPr="00B14E2B" w:rsidSect="00F702BA">
      <w:headerReference w:type="default" r:id="rId9"/>
      <w:footerReference w:type="default" r:id="rId10"/>
      <w:pgSz w:w="11906" w:h="16838"/>
      <w:pgMar w:top="1381" w:right="1133" w:bottom="993" w:left="1701" w:header="284" w:footer="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42BCE" w14:textId="77777777" w:rsidR="004F0F27" w:rsidRDefault="004F0F27" w:rsidP="00197428">
      <w:pPr>
        <w:spacing w:after="0" w:line="240" w:lineRule="auto"/>
      </w:pPr>
      <w:r>
        <w:separator/>
      </w:r>
    </w:p>
  </w:endnote>
  <w:endnote w:type="continuationSeparator" w:id="0">
    <w:p w14:paraId="41C31FB6" w14:textId="77777777" w:rsidR="004F0F27" w:rsidRDefault="004F0F27" w:rsidP="00197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F8BD" w14:textId="53C6FFE5" w:rsidR="00924716" w:rsidRPr="00DA3A9E" w:rsidRDefault="00960252" w:rsidP="00924716">
    <w:pPr>
      <w:spacing w:after="0" w:line="240" w:lineRule="auto"/>
      <w:rPr>
        <w:rFonts w:cstheme="minorHAnsi"/>
        <w:sz w:val="18"/>
        <w:szCs w:val="18"/>
      </w:rPr>
    </w:pP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166A13C" wp14:editId="1453CB90">
              <wp:simplePos x="0" y="0"/>
              <wp:positionH relativeFrom="column">
                <wp:posOffset>573405</wp:posOffset>
              </wp:positionH>
              <wp:positionV relativeFrom="paragraph">
                <wp:posOffset>1076959</wp:posOffset>
              </wp:positionV>
              <wp:extent cx="6670675" cy="0"/>
              <wp:effectExtent l="38100" t="38100" r="73025" b="95250"/>
              <wp:wrapNone/>
              <wp:docPr id="3" name="Conexão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706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BA1DE4" id="Conexão reta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5.15pt,84.8pt" to="570.4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" strokecolor="windowText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>
      <w:rPr>
        <w:noProof/>
        <w:sz w:val="16"/>
        <w:szCs w:val="16"/>
        <w:lang w:eastAsia="zh-CN"/>
      </w:rPr>
      <w:t xml:space="preserve"> </w:t>
    </w:r>
  </w:p>
  <w:p w14:paraId="28C80F72" w14:textId="313A8988" w:rsidR="00960252" w:rsidRPr="00DA3A9E" w:rsidRDefault="00960252" w:rsidP="00B77BBB">
    <w:pPr>
      <w:tabs>
        <w:tab w:val="left" w:pos="-284"/>
      </w:tabs>
      <w:spacing w:after="0" w:line="360" w:lineRule="auto"/>
      <w:ind w:left="-284" w:firstLine="284"/>
      <w:jc w:val="center"/>
      <w:rPr>
        <w:rFonts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679F" w14:textId="77777777" w:rsidR="004F0F27" w:rsidRDefault="004F0F27" w:rsidP="00197428">
      <w:pPr>
        <w:spacing w:after="0" w:line="240" w:lineRule="auto"/>
      </w:pPr>
      <w:r>
        <w:separator/>
      </w:r>
    </w:p>
  </w:footnote>
  <w:footnote w:type="continuationSeparator" w:id="0">
    <w:p w14:paraId="1DF60320" w14:textId="77777777" w:rsidR="004F0F27" w:rsidRDefault="004F0F27" w:rsidP="00197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EE442" w14:textId="309CBC7E" w:rsidR="0089488A" w:rsidRDefault="0089488A" w:rsidP="008E78EE">
    <w:pPr>
      <w:pStyle w:val="Cabealho"/>
      <w:ind w:left="-284" w:hanging="425"/>
      <w:rPr>
        <w:b/>
        <w:color w:val="1F497D" w:themeColor="text2"/>
        <w:sz w:val="28"/>
        <w:szCs w:val="28"/>
      </w:rPr>
    </w:pPr>
    <w:r>
      <w:rPr>
        <w:b/>
        <w:noProof/>
        <w:color w:val="1F497D" w:themeColor="text2"/>
        <w:sz w:val="28"/>
        <w:szCs w:val="28"/>
      </w:rPr>
      <w:drawing>
        <wp:anchor distT="0" distB="0" distL="114300" distR="114300" simplePos="0" relativeHeight="251662336" behindDoc="0" locked="0" layoutInCell="1" allowOverlap="1" wp14:anchorId="71CD2C8E" wp14:editId="15562C97">
          <wp:simplePos x="0" y="0"/>
          <wp:positionH relativeFrom="column">
            <wp:posOffset>-394290</wp:posOffset>
          </wp:positionH>
          <wp:positionV relativeFrom="paragraph">
            <wp:posOffset>256328</wp:posOffset>
          </wp:positionV>
          <wp:extent cx="1772644" cy="900000"/>
          <wp:effectExtent l="0" t="0" r="5715" b="1905"/>
          <wp:wrapNone/>
          <wp:docPr id="140779972" name="Picture 5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79972" name="Picture 5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644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E0CC6" w14:textId="31CA1537" w:rsidR="0089488A" w:rsidRDefault="0089488A" w:rsidP="008E78EE">
    <w:pPr>
      <w:pStyle w:val="Cabealho"/>
      <w:ind w:left="-284" w:hanging="425"/>
      <w:rPr>
        <w:b/>
        <w:color w:val="1F497D" w:themeColor="text2"/>
        <w:sz w:val="28"/>
        <w:szCs w:val="28"/>
      </w:rPr>
    </w:pPr>
  </w:p>
  <w:p w14:paraId="01911506" w14:textId="0D24A9CD" w:rsidR="00960252" w:rsidRDefault="00960252" w:rsidP="008E78EE">
    <w:pPr>
      <w:pStyle w:val="Cabealho"/>
      <w:ind w:left="-284" w:hanging="425"/>
      <w:rPr>
        <w:b/>
        <w:color w:val="1F497D" w:themeColor="text2"/>
        <w:sz w:val="28"/>
        <w:szCs w:val="28"/>
      </w:rPr>
    </w:pPr>
  </w:p>
  <w:p w14:paraId="78E8B140" w14:textId="77777777" w:rsidR="0089488A" w:rsidRDefault="0089488A" w:rsidP="008E78EE">
    <w:pPr>
      <w:pStyle w:val="Cabealho"/>
      <w:ind w:left="-284" w:hanging="425"/>
      <w:rPr>
        <w:b/>
        <w:color w:val="1F497D" w:themeColor="text2"/>
        <w:sz w:val="28"/>
        <w:szCs w:val="28"/>
      </w:rPr>
    </w:pPr>
  </w:p>
  <w:p w14:paraId="54636C55" w14:textId="77777777" w:rsidR="0089488A" w:rsidRDefault="0089488A" w:rsidP="0089488A">
    <w:pPr>
      <w:pStyle w:val="Cabealho"/>
      <w:rPr>
        <w:b/>
        <w:color w:val="1F497D" w:themeColor="text2"/>
        <w:sz w:val="28"/>
        <w:szCs w:val="28"/>
      </w:rPr>
    </w:pPr>
  </w:p>
  <w:p w14:paraId="35E03377" w14:textId="77777777" w:rsidR="00960252" w:rsidRDefault="00960252" w:rsidP="00410321">
    <w:pPr>
      <w:pStyle w:val="Cabealho"/>
      <w:ind w:left="-284" w:hanging="142"/>
      <w:rPr>
        <w:b/>
        <w:color w:val="1F497D" w:themeColor="text2"/>
        <w:sz w:val="28"/>
        <w:szCs w:val="28"/>
      </w:rPr>
    </w:pPr>
    <w:r>
      <w:rPr>
        <w:b/>
        <w:noProof/>
        <w:color w:val="1F497D" w:themeColor="text2"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AC1E49C" wp14:editId="2B6C2212">
              <wp:simplePos x="0" y="0"/>
              <wp:positionH relativeFrom="column">
                <wp:posOffset>-659765</wp:posOffset>
              </wp:positionH>
              <wp:positionV relativeFrom="paragraph">
                <wp:posOffset>147651</wp:posOffset>
              </wp:positionV>
              <wp:extent cx="6670675" cy="0"/>
              <wp:effectExtent l="38100" t="38100" r="73025" b="95250"/>
              <wp:wrapNone/>
              <wp:docPr id="1" name="Conexão re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706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0558B8" id="Conexão reta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1.95pt,11.65pt" to="473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" strokecolor="windowText" strokeweight="2pt">
              <v:shadow on="t" color="black" opacity="24903f" origin=",.5" offset="0,.55556mm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3E55"/>
    <w:multiLevelType w:val="hybridMultilevel"/>
    <w:tmpl w:val="E6387864"/>
    <w:lvl w:ilvl="0" w:tplc="6A303412">
      <w:start w:val="8"/>
      <w:numFmt w:val="bullet"/>
      <w:lvlText w:val=""/>
      <w:lvlJc w:val="left"/>
      <w:pPr>
        <w:ind w:left="1200" w:hanging="360"/>
      </w:pPr>
      <w:rPr>
        <w:rFonts w:ascii="Symbol" w:eastAsia="MS Mincho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F8734E1"/>
    <w:multiLevelType w:val="hybridMultilevel"/>
    <w:tmpl w:val="D0EEB3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1024B"/>
    <w:multiLevelType w:val="hybridMultilevel"/>
    <w:tmpl w:val="42A87ABC"/>
    <w:lvl w:ilvl="0" w:tplc="08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39540448"/>
    <w:multiLevelType w:val="multilevel"/>
    <w:tmpl w:val="C366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66350"/>
    <w:multiLevelType w:val="hybridMultilevel"/>
    <w:tmpl w:val="A9304BA2"/>
    <w:lvl w:ilvl="0" w:tplc="5D5C1A12">
      <w:start w:val="14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0B351D9"/>
    <w:multiLevelType w:val="hybridMultilevel"/>
    <w:tmpl w:val="4B1AAC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F30A5"/>
    <w:multiLevelType w:val="hybridMultilevel"/>
    <w:tmpl w:val="E8164F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D00C6"/>
    <w:multiLevelType w:val="multilevel"/>
    <w:tmpl w:val="B0BCD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D138CB"/>
    <w:multiLevelType w:val="hybridMultilevel"/>
    <w:tmpl w:val="E6FE2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F3A96"/>
    <w:multiLevelType w:val="hybridMultilevel"/>
    <w:tmpl w:val="0D2E21DC"/>
    <w:lvl w:ilvl="0" w:tplc="F298576A">
      <w:start w:val="8"/>
      <w:numFmt w:val="bullet"/>
      <w:lvlText w:val=""/>
      <w:lvlJc w:val="left"/>
      <w:pPr>
        <w:ind w:left="840" w:hanging="360"/>
      </w:pPr>
      <w:rPr>
        <w:rFonts w:ascii="Symbol" w:eastAsia="MS Mincho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664A6AA5"/>
    <w:multiLevelType w:val="hybridMultilevel"/>
    <w:tmpl w:val="DA4659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50326">
    <w:abstractNumId w:val="8"/>
  </w:num>
  <w:num w:numId="2" w16cid:durableId="1232038872">
    <w:abstractNumId w:val="4"/>
  </w:num>
  <w:num w:numId="3" w16cid:durableId="533271977">
    <w:abstractNumId w:val="9"/>
  </w:num>
  <w:num w:numId="4" w16cid:durableId="1700206014">
    <w:abstractNumId w:val="0"/>
  </w:num>
  <w:num w:numId="5" w16cid:durableId="1021707653">
    <w:abstractNumId w:val="10"/>
  </w:num>
  <w:num w:numId="6" w16cid:durableId="397675049">
    <w:abstractNumId w:val="5"/>
  </w:num>
  <w:num w:numId="7" w16cid:durableId="244652240">
    <w:abstractNumId w:val="2"/>
  </w:num>
  <w:num w:numId="8" w16cid:durableId="1955360878">
    <w:abstractNumId w:val="1"/>
  </w:num>
  <w:num w:numId="9" w16cid:durableId="291641398">
    <w:abstractNumId w:val="6"/>
  </w:num>
  <w:num w:numId="10" w16cid:durableId="647830694">
    <w:abstractNumId w:val="7"/>
  </w:num>
  <w:num w:numId="11" w16cid:durableId="1225993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mailMerge>
    <w:mainDocumentType w:val="formLetters"/>
    <w:linkToQuery/>
    <w:dataType w:val="textFile"/>
    <w:query w:val="SELECT * FROM `Dados$`"/>
    <w:viewMergedData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27"/>
    <w:rsid w:val="00006E0C"/>
    <w:rsid w:val="00010BED"/>
    <w:rsid w:val="00014C6D"/>
    <w:rsid w:val="00015911"/>
    <w:rsid w:val="000215C9"/>
    <w:rsid w:val="0002496A"/>
    <w:rsid w:val="000362F9"/>
    <w:rsid w:val="000438BD"/>
    <w:rsid w:val="00046E2D"/>
    <w:rsid w:val="00063AF4"/>
    <w:rsid w:val="00066994"/>
    <w:rsid w:val="000B015F"/>
    <w:rsid w:val="000B6B04"/>
    <w:rsid w:val="000B7838"/>
    <w:rsid w:val="000C20D9"/>
    <w:rsid w:val="000C7BFE"/>
    <w:rsid w:val="000E2B5D"/>
    <w:rsid w:val="000E71E4"/>
    <w:rsid w:val="000F27B1"/>
    <w:rsid w:val="000F325B"/>
    <w:rsid w:val="00103689"/>
    <w:rsid w:val="0011765F"/>
    <w:rsid w:val="00122161"/>
    <w:rsid w:val="001228B9"/>
    <w:rsid w:val="00133512"/>
    <w:rsid w:val="00137827"/>
    <w:rsid w:val="00151383"/>
    <w:rsid w:val="00161B52"/>
    <w:rsid w:val="00171E09"/>
    <w:rsid w:val="00173319"/>
    <w:rsid w:val="00177D1A"/>
    <w:rsid w:val="001801ED"/>
    <w:rsid w:val="00186213"/>
    <w:rsid w:val="00197428"/>
    <w:rsid w:val="001A4BE4"/>
    <w:rsid w:val="001A55F7"/>
    <w:rsid w:val="001A70EA"/>
    <w:rsid w:val="001C5348"/>
    <w:rsid w:val="001D1B0D"/>
    <w:rsid w:val="001D6074"/>
    <w:rsid w:val="001E3394"/>
    <w:rsid w:val="001E39FB"/>
    <w:rsid w:val="001E629C"/>
    <w:rsid w:val="00200F18"/>
    <w:rsid w:val="00204A3E"/>
    <w:rsid w:val="00206A62"/>
    <w:rsid w:val="0022381B"/>
    <w:rsid w:val="00224661"/>
    <w:rsid w:val="00231112"/>
    <w:rsid w:val="002333AE"/>
    <w:rsid w:val="00235DB7"/>
    <w:rsid w:val="00243571"/>
    <w:rsid w:val="00255C2A"/>
    <w:rsid w:val="00283FE9"/>
    <w:rsid w:val="00285EEF"/>
    <w:rsid w:val="00295D4E"/>
    <w:rsid w:val="002A1701"/>
    <w:rsid w:val="002A214B"/>
    <w:rsid w:val="002B43FB"/>
    <w:rsid w:val="002B75B1"/>
    <w:rsid w:val="002C2890"/>
    <w:rsid w:val="00305B22"/>
    <w:rsid w:val="00313130"/>
    <w:rsid w:val="003149A6"/>
    <w:rsid w:val="00320B83"/>
    <w:rsid w:val="00323A8F"/>
    <w:rsid w:val="00327658"/>
    <w:rsid w:val="003347A1"/>
    <w:rsid w:val="00337A72"/>
    <w:rsid w:val="00342FA7"/>
    <w:rsid w:val="00343578"/>
    <w:rsid w:val="0034595F"/>
    <w:rsid w:val="00346330"/>
    <w:rsid w:val="0037212E"/>
    <w:rsid w:val="00381C49"/>
    <w:rsid w:val="003902D8"/>
    <w:rsid w:val="003A208B"/>
    <w:rsid w:val="003E09C4"/>
    <w:rsid w:val="003E2789"/>
    <w:rsid w:val="003F719E"/>
    <w:rsid w:val="00401AB5"/>
    <w:rsid w:val="00407D61"/>
    <w:rsid w:val="00410321"/>
    <w:rsid w:val="00423B92"/>
    <w:rsid w:val="00434201"/>
    <w:rsid w:val="00453600"/>
    <w:rsid w:val="00454BB2"/>
    <w:rsid w:val="00465F51"/>
    <w:rsid w:val="004750AD"/>
    <w:rsid w:val="00483207"/>
    <w:rsid w:val="0048791F"/>
    <w:rsid w:val="00493AE0"/>
    <w:rsid w:val="004B5269"/>
    <w:rsid w:val="004C1C24"/>
    <w:rsid w:val="004D0E0B"/>
    <w:rsid w:val="004D7CEE"/>
    <w:rsid w:val="004E00A1"/>
    <w:rsid w:val="004F0EA1"/>
    <w:rsid w:val="004F0F27"/>
    <w:rsid w:val="004F43E9"/>
    <w:rsid w:val="005046D1"/>
    <w:rsid w:val="00506139"/>
    <w:rsid w:val="0051514F"/>
    <w:rsid w:val="00527B4B"/>
    <w:rsid w:val="00535FE7"/>
    <w:rsid w:val="00542527"/>
    <w:rsid w:val="0054791C"/>
    <w:rsid w:val="00552BB4"/>
    <w:rsid w:val="00595A5E"/>
    <w:rsid w:val="005B3B1A"/>
    <w:rsid w:val="005D0194"/>
    <w:rsid w:val="005D24C5"/>
    <w:rsid w:val="005D47FD"/>
    <w:rsid w:val="005E46D0"/>
    <w:rsid w:val="00603FFC"/>
    <w:rsid w:val="00604CBC"/>
    <w:rsid w:val="00611D2B"/>
    <w:rsid w:val="00640B7A"/>
    <w:rsid w:val="00644136"/>
    <w:rsid w:val="00653E94"/>
    <w:rsid w:val="00654800"/>
    <w:rsid w:val="006754B3"/>
    <w:rsid w:val="00685152"/>
    <w:rsid w:val="006925D1"/>
    <w:rsid w:val="006A7532"/>
    <w:rsid w:val="006B1772"/>
    <w:rsid w:val="006B4AE2"/>
    <w:rsid w:val="006C3705"/>
    <w:rsid w:val="006C3D43"/>
    <w:rsid w:val="006C44DC"/>
    <w:rsid w:val="006D0387"/>
    <w:rsid w:val="006E7222"/>
    <w:rsid w:val="006F65A4"/>
    <w:rsid w:val="00703E16"/>
    <w:rsid w:val="00745095"/>
    <w:rsid w:val="00745E70"/>
    <w:rsid w:val="007606C0"/>
    <w:rsid w:val="00770F0C"/>
    <w:rsid w:val="00774447"/>
    <w:rsid w:val="00781283"/>
    <w:rsid w:val="007A7E95"/>
    <w:rsid w:val="007B3035"/>
    <w:rsid w:val="007B3358"/>
    <w:rsid w:val="007D13AA"/>
    <w:rsid w:val="007D582B"/>
    <w:rsid w:val="007E4564"/>
    <w:rsid w:val="007F4C4D"/>
    <w:rsid w:val="007F5EE4"/>
    <w:rsid w:val="008007B1"/>
    <w:rsid w:val="00801194"/>
    <w:rsid w:val="008016D2"/>
    <w:rsid w:val="0082170D"/>
    <w:rsid w:val="00830743"/>
    <w:rsid w:val="008317B5"/>
    <w:rsid w:val="00831B70"/>
    <w:rsid w:val="00832B7F"/>
    <w:rsid w:val="008407D4"/>
    <w:rsid w:val="008430EB"/>
    <w:rsid w:val="00843E18"/>
    <w:rsid w:val="00844C6C"/>
    <w:rsid w:val="00845ACC"/>
    <w:rsid w:val="008509DF"/>
    <w:rsid w:val="008511D0"/>
    <w:rsid w:val="00864901"/>
    <w:rsid w:val="008717B0"/>
    <w:rsid w:val="00874527"/>
    <w:rsid w:val="00881C2D"/>
    <w:rsid w:val="0089418E"/>
    <w:rsid w:val="0089488A"/>
    <w:rsid w:val="008A1AE4"/>
    <w:rsid w:val="008A2EF3"/>
    <w:rsid w:val="008B0465"/>
    <w:rsid w:val="008E0A46"/>
    <w:rsid w:val="008E0D79"/>
    <w:rsid w:val="008E46B6"/>
    <w:rsid w:val="008E78EE"/>
    <w:rsid w:val="008F7C1B"/>
    <w:rsid w:val="00906737"/>
    <w:rsid w:val="00910F38"/>
    <w:rsid w:val="00916192"/>
    <w:rsid w:val="00920EC0"/>
    <w:rsid w:val="00924716"/>
    <w:rsid w:val="009252DF"/>
    <w:rsid w:val="00926CF8"/>
    <w:rsid w:val="00936814"/>
    <w:rsid w:val="00936BD6"/>
    <w:rsid w:val="00945E86"/>
    <w:rsid w:val="00955795"/>
    <w:rsid w:val="0095639E"/>
    <w:rsid w:val="00960252"/>
    <w:rsid w:val="0097363F"/>
    <w:rsid w:val="009736E9"/>
    <w:rsid w:val="00975D17"/>
    <w:rsid w:val="009841E1"/>
    <w:rsid w:val="0098447A"/>
    <w:rsid w:val="00986578"/>
    <w:rsid w:val="0098759E"/>
    <w:rsid w:val="00991DA7"/>
    <w:rsid w:val="009A19AC"/>
    <w:rsid w:val="009B61C0"/>
    <w:rsid w:val="009C0AB1"/>
    <w:rsid w:val="009D12FC"/>
    <w:rsid w:val="009D225E"/>
    <w:rsid w:val="00A01F07"/>
    <w:rsid w:val="00A20F9B"/>
    <w:rsid w:val="00A2189E"/>
    <w:rsid w:val="00A34569"/>
    <w:rsid w:val="00A4005F"/>
    <w:rsid w:val="00A455BA"/>
    <w:rsid w:val="00A467AF"/>
    <w:rsid w:val="00A51C97"/>
    <w:rsid w:val="00A523D5"/>
    <w:rsid w:val="00A529C8"/>
    <w:rsid w:val="00A55CAC"/>
    <w:rsid w:val="00A85B39"/>
    <w:rsid w:val="00A85D89"/>
    <w:rsid w:val="00A900D4"/>
    <w:rsid w:val="00A9113B"/>
    <w:rsid w:val="00A95E9A"/>
    <w:rsid w:val="00A96AAE"/>
    <w:rsid w:val="00AA72C7"/>
    <w:rsid w:val="00AB101B"/>
    <w:rsid w:val="00AC0A68"/>
    <w:rsid w:val="00AC2492"/>
    <w:rsid w:val="00AD25D0"/>
    <w:rsid w:val="00AD2F4E"/>
    <w:rsid w:val="00AD51D0"/>
    <w:rsid w:val="00AE09E7"/>
    <w:rsid w:val="00B00154"/>
    <w:rsid w:val="00B11282"/>
    <w:rsid w:val="00B14E2B"/>
    <w:rsid w:val="00B16170"/>
    <w:rsid w:val="00B16AAE"/>
    <w:rsid w:val="00B2427E"/>
    <w:rsid w:val="00B3403D"/>
    <w:rsid w:val="00B536C9"/>
    <w:rsid w:val="00B56057"/>
    <w:rsid w:val="00B67F95"/>
    <w:rsid w:val="00B72F3B"/>
    <w:rsid w:val="00B77BBB"/>
    <w:rsid w:val="00B83FBB"/>
    <w:rsid w:val="00B867B9"/>
    <w:rsid w:val="00B86B80"/>
    <w:rsid w:val="00B9578D"/>
    <w:rsid w:val="00BA1AC3"/>
    <w:rsid w:val="00BB1933"/>
    <w:rsid w:val="00BB6B51"/>
    <w:rsid w:val="00BC25CB"/>
    <w:rsid w:val="00BC56B2"/>
    <w:rsid w:val="00BC6AF6"/>
    <w:rsid w:val="00BC78E2"/>
    <w:rsid w:val="00BE21B2"/>
    <w:rsid w:val="00BF1461"/>
    <w:rsid w:val="00BF28C7"/>
    <w:rsid w:val="00BF6E89"/>
    <w:rsid w:val="00C00D89"/>
    <w:rsid w:val="00C030E8"/>
    <w:rsid w:val="00C0584D"/>
    <w:rsid w:val="00C12D86"/>
    <w:rsid w:val="00C17055"/>
    <w:rsid w:val="00C36BC8"/>
    <w:rsid w:val="00C3761F"/>
    <w:rsid w:val="00C529E4"/>
    <w:rsid w:val="00C74959"/>
    <w:rsid w:val="00C83E10"/>
    <w:rsid w:val="00C92206"/>
    <w:rsid w:val="00C942EA"/>
    <w:rsid w:val="00C95CBD"/>
    <w:rsid w:val="00C962F9"/>
    <w:rsid w:val="00CB476A"/>
    <w:rsid w:val="00CC16B6"/>
    <w:rsid w:val="00CC2D01"/>
    <w:rsid w:val="00CD658F"/>
    <w:rsid w:val="00CF251C"/>
    <w:rsid w:val="00CF583D"/>
    <w:rsid w:val="00D00C39"/>
    <w:rsid w:val="00D02BCD"/>
    <w:rsid w:val="00D23558"/>
    <w:rsid w:val="00D31043"/>
    <w:rsid w:val="00D3185B"/>
    <w:rsid w:val="00D415D1"/>
    <w:rsid w:val="00D41B14"/>
    <w:rsid w:val="00D42AD6"/>
    <w:rsid w:val="00D545C0"/>
    <w:rsid w:val="00D75C7E"/>
    <w:rsid w:val="00D75D16"/>
    <w:rsid w:val="00D83EB6"/>
    <w:rsid w:val="00D8797F"/>
    <w:rsid w:val="00D92096"/>
    <w:rsid w:val="00D94DF0"/>
    <w:rsid w:val="00DA3A9E"/>
    <w:rsid w:val="00DA6360"/>
    <w:rsid w:val="00DB0294"/>
    <w:rsid w:val="00DB3631"/>
    <w:rsid w:val="00DC74B9"/>
    <w:rsid w:val="00DC74C9"/>
    <w:rsid w:val="00DE032F"/>
    <w:rsid w:val="00DE09E1"/>
    <w:rsid w:val="00DE1B45"/>
    <w:rsid w:val="00DE7CFE"/>
    <w:rsid w:val="00DF4A1A"/>
    <w:rsid w:val="00DF5488"/>
    <w:rsid w:val="00DF6C27"/>
    <w:rsid w:val="00E03CBF"/>
    <w:rsid w:val="00E05A4B"/>
    <w:rsid w:val="00E152E9"/>
    <w:rsid w:val="00E22E05"/>
    <w:rsid w:val="00E23C14"/>
    <w:rsid w:val="00E23F0A"/>
    <w:rsid w:val="00E31C9F"/>
    <w:rsid w:val="00E35824"/>
    <w:rsid w:val="00E4064B"/>
    <w:rsid w:val="00E60D5C"/>
    <w:rsid w:val="00E63C72"/>
    <w:rsid w:val="00E745F8"/>
    <w:rsid w:val="00E901ED"/>
    <w:rsid w:val="00E90A10"/>
    <w:rsid w:val="00EA4B5F"/>
    <w:rsid w:val="00EA6BEA"/>
    <w:rsid w:val="00EE3A1C"/>
    <w:rsid w:val="00F13B45"/>
    <w:rsid w:val="00F20F2E"/>
    <w:rsid w:val="00F23FBB"/>
    <w:rsid w:val="00F34502"/>
    <w:rsid w:val="00F468A0"/>
    <w:rsid w:val="00F55E47"/>
    <w:rsid w:val="00F5707F"/>
    <w:rsid w:val="00F702BA"/>
    <w:rsid w:val="00F71C71"/>
    <w:rsid w:val="00F752E5"/>
    <w:rsid w:val="00F854A2"/>
    <w:rsid w:val="00F86795"/>
    <w:rsid w:val="00F9112B"/>
    <w:rsid w:val="00FB25C4"/>
    <w:rsid w:val="00FC59E8"/>
    <w:rsid w:val="00FD1D4C"/>
    <w:rsid w:val="00FF6FF7"/>
    <w:rsid w:val="1FAB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A6BC2"/>
  <w15:docId w15:val="{7E37ADBE-9961-424C-A371-C0166044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ter"/>
    <w:uiPriority w:val="9"/>
    <w:qFormat/>
    <w:rsid w:val="009557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197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742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nhideWhenUsed/>
    <w:rsid w:val="00197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28"/>
  </w:style>
  <w:style w:type="paragraph" w:styleId="Rodap">
    <w:name w:val="footer"/>
    <w:basedOn w:val="Normal"/>
    <w:link w:val="RodapCarter"/>
    <w:uiPriority w:val="99"/>
    <w:unhideWhenUsed/>
    <w:rsid w:val="00197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28"/>
  </w:style>
  <w:style w:type="table" w:styleId="TabelacomGrelha">
    <w:name w:val="Table Grid"/>
    <w:basedOn w:val="Tabelanormal"/>
    <w:rsid w:val="0019742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4064B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uiPriority w:val="9"/>
    <w:rsid w:val="0095579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rte">
    <w:name w:val="Strong"/>
    <w:basedOn w:val="Tipodeletrapredefinidodopargrafo"/>
    <w:uiPriority w:val="22"/>
    <w:qFormat/>
    <w:rsid w:val="00955795"/>
    <w:rPr>
      <w:b/>
      <w:bCs/>
    </w:rPr>
  </w:style>
  <w:style w:type="character" w:customStyle="1" w:styleId="apple-converted-space">
    <w:name w:val="apple-converted-space"/>
    <w:basedOn w:val="Tipodeletrapredefinidodopargrafo"/>
    <w:rsid w:val="00955795"/>
  </w:style>
  <w:style w:type="paragraph" w:styleId="NormalWeb">
    <w:name w:val="Normal (Web)"/>
    <w:basedOn w:val="Normal"/>
    <w:uiPriority w:val="99"/>
    <w:unhideWhenUsed/>
    <w:rsid w:val="00844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hcuosebds">
    <w:name w:val="markhcuosebds"/>
    <w:basedOn w:val="Tipodeletrapredefinidodopargrafo"/>
    <w:rsid w:val="0089488A"/>
  </w:style>
  <w:style w:type="character" w:customStyle="1" w:styleId="mark1w4f8rt50">
    <w:name w:val="mark1w4f8rt50"/>
    <w:basedOn w:val="Tipodeletrapredefinidodopargrafo"/>
    <w:rsid w:val="0089488A"/>
  </w:style>
  <w:style w:type="paragraph" w:customStyle="1" w:styleId="xmsonormal">
    <w:name w:val="x_msonormal"/>
    <w:basedOn w:val="Normal"/>
    <w:rsid w:val="0089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hite-space-pre">
    <w:name w:val="white-space-pre"/>
    <w:basedOn w:val="Tipodeletrapredefinidodopargrafo"/>
    <w:rsid w:val="00C17055"/>
  </w:style>
  <w:style w:type="character" w:styleId="Hiperligao">
    <w:name w:val="Hyperlink"/>
    <w:basedOn w:val="Tipodeletrapredefinidodopargrafo"/>
    <w:uiPriority w:val="99"/>
    <w:semiHidden/>
    <w:unhideWhenUsed/>
    <w:rsid w:val="00C17055"/>
    <w:rPr>
      <w:color w:val="0000FF"/>
      <w:u w:val="single"/>
    </w:rPr>
  </w:style>
  <w:style w:type="table" w:customStyle="1" w:styleId="2">
    <w:name w:val="2"/>
    <w:basedOn w:val="Tabelanormal"/>
    <w:rsid w:val="004C1C24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1">
    <w:name w:val="1"/>
    <w:basedOn w:val="Tabelanormal"/>
    <w:rsid w:val="004C1C24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teixeira\Documents\08-Formul&#225;rios%20DCBM-ABC\Oficio%20AD-ABC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Arquivo" source-type="AdditionalFields">
        <TAG><![CDATA[#NOVOREGISTO:CA:Arquivo#]]></TAG>
        <VALUE><![CDATA[#NOVOREGISTO:CA:Arquivo#]]></VALUE>
        <XPATH><![CDATA[/CARD/FIELDS/FIELD[FIELD='Arquivo']/VALUE]]></XPATH>
      </FIELD>
      <FIELD type="AdditionalFields" label="Instrutor" source-type="AdditionalFields">
        <TAG><![CDATA[#NOVOREGISTO:CA:Instrutor#]]></TAG>
        <VALUE><![CDATA[#NOVOREGISTO:CA:Instrutor#]]></VALUE>
        <XPATH><![CDATA[/CARD/FIELDS/FIELD[FIELD='Instrutor']/VALUE]]></XPATH>
      </FIELD>
      <FIELD type="AdditionalFields" label="Secretário" source-type="AdditionalFields">
        <TAG><![CDATA[#NOVOREGISTO:CA:Secretário#]]></TAG>
        <VALUE><![CDATA[#NOVOREGISTO:CA:Secretário#]]></VALUE>
        <XPATH><![CDATA[/CARD/FIELDS/FIELD[FIELD='Secretário']/VALUE]]></XPATH>
      </FIELD>
      <FIELD type="AdditionalFields" label="Remetente" source-type="AdditionalFields">
        <TAG><![CDATA[#NOVOREGISTO:CA:Remetente#]]></TAG>
        <VALUE><![CDATA[#NOVOREGISTO:CA:Remetente#]]></VALUE>
        <XPATH><![CDATA[/CARD/FIELDS/FIELD[FIELD='Remetente']/VALUE]]></XPATH>
      </FIELD>
      <FIELD type="AdditionalFields" label="Destinatario" source-type="AdditionalFields">
        <TAG><![CDATA[#NOVOREGISTO:CA:Destinatario#]]></TAG>
        <VALUE><![CDATA[#NOVOREGISTO:CA:Destinatario#]]></VALUE>
        <XPATH><![CDATA[/CARD/FIELDS/FIELD[FIELD='Destinatario']/VALUE]]></XPATH>
      </FIELD>
      <FIELD type="AdditionalFields" label="Tema" source-type="AdditionalFields">
        <TAG><![CDATA[#NOVOREGISTO:CA:Tema#]]></TAG>
        <VALUE><![CDATA[#NOVOREGISTO:CA:Tema#]]></VALUE>
        <XPATH><![CDATA[/CARD/FIELDS/FIELD[FIELD='Tema']/VALUE]]></XPATH>
      </FIELD>
      <FIELD type="AdditionalFields" label="Prioridade" source-type="AdditionalFields">
        <TAG><![CDATA[#NOVOREGISTO:CA:Prioridade#]]></TAG>
        <VALUE><![CDATA[#NOVOREGISTO:CA:Prioridade#]]></VALUE>
        <XPATH><![CDATA[/CARD/FIELDS/FIELD[FIELD='Prioridade']/VALUE]]></XPATH>
      </FIELD>
      <FIELD type="AdditionalFields" label="Sep_9_2_4_28" source-type="AdditionalFields">
        <TAG><![CDATA[#NOVOREGISTO:CA:Sep_9_2_4_28#]]></TAG>
        <VALUE><![CDATA[#NOVOREGISTO:CA:Sep_9_2_4_28#]]></VALUE>
        <XPATH><![CDATA[/CARD/FIELDS/FIELD[FIELD='Sep_9_2_4_28']/VALUE]]></XPATH>
      </FIELD>
      <FIELD type="AdditionalFields" label="Sep_10_2_5_2" source-type="AdditionalFields">
        <TAG><![CDATA[#NOVOREGISTO:CA:Sep_10_2_5_2#]]></TAG>
        <VALUE><![CDATA[#NOVOREGISTO:CA:Sep_10_2_5_2#]]></VALUE>
        <XPATH><![CDATA[/CARD/FIELDS/FIELD[FIELD='Sep_10_2_5_2']/VALUE]]></XPATH>
      </FIELD>
      <FIELD type="AdditionalFields" label="Sep_10_6_4" source-type="AdditionalFields">
        <TAG><![CDATA[#NOVOREGISTO:CA:Sep_10_6_4#]]></TAG>
        <VALUE><![CDATA[#NOVOREGISTO:CA:Sep_10_6_4#]]></VALUE>
        <XPATH><![CDATA[/CARD/FIELDS/FIELD[FIELD='Sep_10_6_4']/VALUE]]></XPATH>
      </FIELD>
      <FIELD type="AdditionalFields" label="Notas" source-type="AdditionalFields">
        <TAG><![CDATA[#NOVOREGISTO:CA:Notas#]]></TAG>
        <VALUE><![CDATA[#NOVOREGISTO:CA:Notas#]]></VALUE>
        <XPATH><![CDATA[/CARD/FIELDS/FIELD[FIELD='Nota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Arquivo" source-type="AdditionalFields">
        <TAG><![CDATA[#PRIMEIROREGISTO:CA:Arquivo#]]></TAG>
        <VALUE><![CDATA[#PRIMEIROREGISTO:CA:Arquivo#]]></VALUE>
        <XPATH><![CDATA[/CARD/FIELDS/FIELD[NAME='Arquivo']/VALUE]]></XPATH>
      </FIELD>
      <FIELD type="AdditionalFields" label="Instrutor" source-type="AdditionalFields">
        <TAG><![CDATA[#PRIMEIROREGISTO:CA:Instrutor#]]></TAG>
        <VALUE><![CDATA[#PRIMEIROREGISTO:CA:Instrutor#]]></VALUE>
        <XPATH><![CDATA[/CARD/FIELDS/FIELD[NAME='Instrutor']/VALUE]]></XPATH>
      </FIELD>
      <FIELD type="AdditionalFields" label="Secretário" source-type="AdditionalFields">
        <TAG><![CDATA[#PRIMEIROREGISTO:CA:Secretário#]]></TAG>
        <VALUE><![CDATA[#PRIMEIROREGISTO:CA:Secretário#]]></VALUE>
        <XPATH><![CDATA[/CARD/FIELDS/FIELD[NAME='Secretário']/VALUE]]></XPATH>
      </FIELD>
      <FIELD type="AdditionalFields" label="Remetente" source-type="AdditionalFields">
        <TAG><![CDATA[#PRIMEIROREGISTO:CA:Remetente#]]></TAG>
        <VALUE><![CDATA[#PRIMEIROREGISTO:CA:Remetente#]]></VALUE>
        <XPATH><![CDATA[/CARD/FIELDS/FIELD[NAME='Remetente']/VALUE]]></XPATH>
      </FIELD>
      <FIELD type="AdditionalFields" label="Destinatario" source-type="AdditionalFields">
        <TAG><![CDATA[#PRIMEIROREGISTO:CA:Destinatario#]]></TAG>
        <VALUE><![CDATA[#PRIMEIROREGISTO:CA:Destinatario#]]></VALUE>
        <XPATH><![CDATA[/CARD/FIELDS/FIELD[NAME='Destinatario']/VALUE]]></XPATH>
      </FIELD>
      <FIELD type="AdditionalFields" label="Tema" source-type="AdditionalFields">
        <TAG><![CDATA[#PRIMEIROREGISTO:CA:Tema#]]></TAG>
        <VALUE><![CDATA[#PRIMEIROREGISTO:CA:Tema#]]></VALUE>
        <XPATH><![CDATA[/CARD/FIELDS/FIELD[NAME='Tema']/VALUE]]></XPATH>
      </FIELD>
      <FIELD type="AdditionalFields" label="Prioridade" source-type="AdditionalFields">
        <TAG><![CDATA[#PRIMEIROREGISTO:CA:Prioridade#]]></TAG>
        <VALUE><![CDATA[#PRIMEIROREGISTO:CA:Prioridade#]]></VALUE>
        <XPATH><![CDATA[/CARD/FIELDS/FIELD[NAME='Prioridade']/VALUE]]></XPATH>
      </FIELD>
      <FIELD type="AdditionalFields" label="Sep_9_2_4_28" source-type="AdditionalFields">
        <TAG><![CDATA[#PRIMEIROREGISTO:CA:Sep_9_2_4_28#]]></TAG>
        <VALUE><![CDATA[#PRIMEIROREGISTO:CA:Sep_9_2_4_28#]]></VALUE>
        <XPATH><![CDATA[/CARD/FIELDS/FIELD[NAME='Sep_9_2_4_28']/VALUE]]></XPATH>
      </FIELD>
      <FIELD type="AdditionalFields" label="Sep_10_2_5_2" source-type="AdditionalFields">
        <TAG><![CDATA[#PRIMEIROREGISTO:CA:Sep_10_2_5_2#]]></TAG>
        <VALUE><![CDATA[#PRIMEIROREGISTO:CA:Sep_10_2_5_2#]]></VALUE>
        <XPATH><![CDATA[/CARD/FIELDS/FIELD[NAME='Sep_10_2_5_2']/VALUE]]></XPATH>
      </FIELD>
      <FIELD type="AdditionalFields" label="Sep_10_6_4" source-type="AdditionalFields">
        <TAG><![CDATA[#PRIMEIROREGISTO:CA:Sep_10_6_4#]]></TAG>
        <VALUE><![CDATA[#PRIMEIROREGISTO:CA:Sep_10_6_4#]]></VALUE>
        <XPATH><![CDATA[/CARD/FIELDS/FIELD[NAME='Sep_10_6_4']/VALUE]]></XPATH>
      </FIELD>
      <FIELD type="AdditionalFields" label="Notas" source-type="AdditionalFields">
        <TAG><![CDATA[#PRIMEIROREGISTO:CA:Notas#]]></TAG>
        <VALUE><![CDATA[#PRIMEIROREGISTO:CA:Notas#]]></VALUE>
        <XPATH><![CDATA[/CARD/FIELDS/FIELD[NAME='Nota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Arquivo" source-type="AdditionalFields">
        <TAG><![CDATA[#PRIMEIROPROCESSO:CA:Arquivo#]]></TAG>
        <VALUE><![CDATA[#PRIMEIROPROCESSO:CA:Arquivo#]]></VALUE>
        <XPATH><![CDATA[/CARD/FIELDS/FIELD[NAME='Arquivo']/VALUE]]></XPATH>
      </FIELD>
      <FIELD type="AdditionalFields" label="Instrutor" source-type="AdditionalFields">
        <TAG><![CDATA[#PRIMEIROPROCESSO:CA:Instrutor#]]></TAG>
        <VALUE><![CDATA[#PRIMEIROPROCESSO:CA:Instrutor#]]></VALUE>
        <XPATH><![CDATA[/CARD/FIELDS/FIELD[NAME='Instrutor']/VALUE]]></XPATH>
      </FIELD>
      <FIELD type="AdditionalFields" label="Secretário" source-type="AdditionalFields">
        <TAG><![CDATA[#PRIMEIROPROCESSO:CA:Secretário#]]></TAG>
        <VALUE><![CDATA[#PRIMEIROPROCESSO:CA:Secretário#]]></VALUE>
        <XPATH><![CDATA[/CARD/FIELDS/FIELD[NAME='Secretário']/VALUE]]></XPATH>
      </FIELD>
      <FIELD type="AdditionalFields" label="Remetente" source-type="AdditionalFields">
        <TAG><![CDATA[#PRIMEIROPROCESSO:CA:Remetente#]]></TAG>
        <VALUE><![CDATA[#PRIMEIROPROCESSO:CA:Remetente#]]></VALUE>
        <XPATH><![CDATA[/CARD/FIELDS/FIELD[NAME='Remetente']/VALUE]]></XPATH>
      </FIELD>
      <FIELD type="AdditionalFields" label="Destinatario" source-type="AdditionalFields">
        <TAG><![CDATA[#PRIMEIROPROCESSO:CA:Destinatario#]]></TAG>
        <VALUE><![CDATA[#PRIMEIROPROCESSO:CA:Destinatario#]]></VALUE>
        <XPATH><![CDATA[/CARD/FIELDS/FIELD[NAME='Destinatario']/VALUE]]></XPATH>
      </FIELD>
      <FIELD type="AdditionalFields" label="Tema" source-type="AdditionalFields">
        <TAG><![CDATA[#PRIMEIROPROCESSO:CA:Tema#]]></TAG>
        <VALUE><![CDATA[#PRIMEIROPROCESSO:CA:Tema#]]></VALUE>
        <XPATH><![CDATA[/CARD/FIELDS/FIELD[NAME='Tema']/VALUE]]></XPATH>
      </FIELD>
      <FIELD type="AdditionalFields" label="Prioridade" source-type="AdditionalFields">
        <TAG><![CDATA[#PRIMEIROPROCESSO:CA:Prioridade#]]></TAG>
        <VALUE><![CDATA[#PRIMEIROPROCESSO:CA:Prioridade#]]></VALUE>
        <XPATH><![CDATA[/CARD/FIELDS/FIELD[NAME='Prioridade']/VALUE]]></XPATH>
      </FIELD>
      <FIELD type="AdditionalFields" label="Sep_9_2_4_28" source-type="AdditionalFields">
        <TAG><![CDATA[#PRIMEIROPROCESSO:CA:Sep_9_2_4_28#]]></TAG>
        <VALUE><![CDATA[#PRIMEIROPROCESSO:CA:Sep_9_2_4_28#]]></VALUE>
        <XPATH><![CDATA[/CARD/FIELDS/FIELD[NAME='Sep_9_2_4_28']/VALUE]]></XPATH>
      </FIELD>
      <FIELD type="AdditionalFields" label="Sep_10_2_5_2" source-type="AdditionalFields">
        <TAG><![CDATA[#PRIMEIROPROCESSO:CA:Sep_10_2_5_2#]]></TAG>
        <VALUE><![CDATA[#PRIMEIROPROCESSO:CA:Sep_10_2_5_2#]]></VALUE>
        <XPATH><![CDATA[/CARD/FIELDS/FIELD[NAME='Sep_10_2_5_2']/VALUE]]></XPATH>
      </FIELD>
      <FIELD type="AdditionalFields" label="Sep_10_6_4" source-type="AdditionalFields">
        <TAG><![CDATA[#PRIMEIROPROCESSO:CA:Sep_10_6_4#]]></TAG>
        <VALUE><![CDATA[#PRIMEIROPROCESSO:CA:Sep_10_6_4#]]></VALUE>
        <XPATH><![CDATA[/CARD/FIELDS/FIELD[NAME='Sep_10_6_4']/VALUE]]></XPATH>
      </FIELD>
      <FIELD type="AdditionalFields" label="Notas" source-type="AdditionalFields">
        <TAG><![CDATA[#PRIMEIROPROCESSO:CA:Notas#]]></TAG>
        <VALUE><![CDATA[#PRIMEIROPROCESSO:CA:Notas#]]></VALUE>
        <XPATH><![CDATA[/CARD/FIELDS/FIELD[NAME='Nota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Arquivo" source-type="AdditionalFields">
        <TAG><![CDATA[#REGISTO:CA:Arquivo#]]></TAG>
        <VALUE><![CDATA[#REGISTO:CA:Arquivo#]]></VALUE>
        <XPATH><![CDATA[/CARD/FIELDS/FIELD[NAME='Arquivo']/VALUE]]></XPATH>
      </FIELD>
      <FIELD type="AdditionalFields" label="Instrutor" source-type="AdditionalFields">
        <TAG><![CDATA[#REGISTO:CA:Instrutor#]]></TAG>
        <VALUE><![CDATA[#REGISTO:CA:Instrutor#]]></VALUE>
        <XPATH><![CDATA[/CARD/FIELDS/FIELD[NAME='Instrutor']/VALUE]]></XPATH>
      </FIELD>
      <FIELD type="AdditionalFields" label="Secretário" source-type="AdditionalFields">
        <TAG><![CDATA[#REGISTO:CA:Secretário#]]></TAG>
        <VALUE><![CDATA[#REGISTO:CA:Secretário#]]></VALUE>
        <XPATH><![CDATA[/CARD/FIELDS/FIELD[NAME='Secretário']/VALUE]]></XPATH>
      </FIELD>
      <FIELD type="AdditionalFields" label="Remetente" source-type="AdditionalFields">
        <TAG><![CDATA[#REGISTO:CA:Remetente#]]></TAG>
        <VALUE><![CDATA[#REGISTO:CA:Remetente#]]></VALUE>
        <XPATH><![CDATA[/CARD/FIELDS/FIELD[NAME='Remetente']/VALUE]]></XPATH>
      </FIELD>
      <FIELD type="AdditionalFields" label="Destinatario" source-type="AdditionalFields">
        <TAG><![CDATA[#REGISTO:CA:Destinatario#]]></TAG>
        <VALUE><![CDATA[#REGISTO:CA:Destinatario#]]></VALUE>
        <XPATH><![CDATA[/CARD/FIELDS/FIELD[NAME='Destinatario']/VALUE]]></XPATH>
      </FIELD>
      <FIELD type="AdditionalFields" label="Tema" source-type="AdditionalFields">
        <TAG><![CDATA[#REGISTO:CA:Tema#]]></TAG>
        <VALUE><![CDATA[#REGISTO:CA:Tema#]]></VALUE>
        <XPATH><![CDATA[/CARD/FIELDS/FIELD[NAME='Tema']/VALUE]]></XPATH>
      </FIELD>
      <FIELD type="AdditionalFields" label="Prioridade" source-type="AdditionalFields">
        <TAG><![CDATA[#REGISTO:CA:Prioridade#]]></TAG>
        <VALUE><![CDATA[#REGISTO:CA:Prioridade#]]></VALUE>
        <XPATH><![CDATA[/CARD/FIELDS/FIELD[NAME='Prioridade']/VALUE]]></XPATH>
      </FIELD>
      <FIELD type="AdditionalFields" label="Sep_9_2_4_28" source-type="AdditionalFields">
        <TAG><![CDATA[#REGISTO:CA:Sep_9_2_4_28#]]></TAG>
        <VALUE><![CDATA[#REGISTO:CA:Sep_9_2_4_28#]]></VALUE>
        <XPATH><![CDATA[/CARD/FIELDS/FIELD[NAME='Sep_9_2_4_28']/VALUE]]></XPATH>
      </FIELD>
      <FIELD type="AdditionalFields" label="Sep_10_2_5_2" source-type="AdditionalFields">
        <TAG><![CDATA[#REGISTO:CA:Sep_10_2_5_2#]]></TAG>
        <VALUE><![CDATA[#REGISTO:CA:Sep_10_2_5_2#]]></VALUE>
        <XPATH><![CDATA[/CARD/FIELDS/FIELD[NAME='Sep_10_2_5_2']/VALUE]]></XPATH>
      </FIELD>
      <FIELD type="AdditionalFields" label="Sep_10_6_4" source-type="AdditionalFields">
        <TAG><![CDATA[#REGISTO:CA:Sep_10_6_4#]]></TAG>
        <VALUE><![CDATA[#REGISTO:CA:Sep_10_6_4#]]></VALUE>
        <XPATH><![CDATA[/CARD/FIELDS/FIELD[NAME='Sep_10_6_4']/VALUE]]></XPATH>
      </FIELD>
      <FIELD type="AdditionalFields" label="Notas" source-type="AdditionalFields">
        <TAG><![CDATA[#REGISTO:CA:Notas#]]></TAG>
        <VALUE><![CDATA[#REGISTO:CA:Notas#]]></VALUE>
        <XPATH><![CDATA[/CARD/FIELDS/FIELD[NAME='Nota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Arquivo" source-type="AdditionalFields">
        <TAG><![CDATA[#CONTEXTPROCESS:CA:Arquivo#]]></TAG>
        <VALUE><![CDATA[Arquivo]]></VALUE>
        <XPATH><![CDATA[/PROCESS/FIELDS/FIELD[NAME='Arquivo']/VALUE]]></XPATH>
      </FIELD>
      <FIELD type="AdditionalFields" label="Instrutor" source-type="AdditionalFields">
        <TAG><![CDATA[#CONTEXTPROCESS:CA:Instrutor#]]></TAG>
        <VALUE><![CDATA[Instrutor]]></VALUE>
        <XPATH><![CDATA[/PROCESS/FIELDS/FIELD[NAME='Instrutor']/VALUE]]></XPATH>
      </FIELD>
      <FIELD type="AdditionalFields" label="Secretário" source-type="AdditionalFields">
        <TAG><![CDATA[#CONTEXTPROCESS:CA:Secretário#]]></TAG>
        <VALUE><![CDATA[Secretário]]></VALUE>
        <XPATH><![CDATA[/PROCESS/FIELDS/FIELD[NAME='Secretário']/VALUE]]></XPATH>
      </FIELD>
      <FIELD type="AdditionalFields" label="Remetente" source-type="AdditionalFields">
        <TAG><![CDATA[#CONTEXTPROCESS:CA:Remetente#]]></TAG>
        <VALUE><![CDATA[Remetente]]></VALUE>
        <XPATH><![CDATA[/PROCESS/FIELDS/FIELD[NAME='Remetente']/VALUE]]></XPATH>
      </FIELD>
      <FIELD type="AdditionalFields" label="Destinatario" source-type="AdditionalFields">
        <TAG><![CDATA[#CONTEXTPROCESS:CA:Destinatario#]]></TAG>
        <VALUE><![CDATA[Destinatario]]></VALUE>
        <XPATH><![CDATA[/PROCESS/FIELDS/FIELD[NAME='Destinatario']/VALUE]]></XPATH>
      </FIELD>
      <FIELD type="AdditionalFields" label="Tema" source-type="AdditionalFields">
        <TAG><![CDATA[#CONTEXTPROCESS:CA:Tema#]]></TAG>
        <VALUE><![CDATA[Tema]]></VALUE>
        <XPATH><![CDATA[/PROCESS/FIELDS/FIELD[NAME='Tema']/VALUE]]></XPATH>
      </FIELD>
      <FIELD type="AdditionalFields" label="Prioridade" source-type="AdditionalFields">
        <TAG><![CDATA[#CONTEXTPROCESS:CA:Prioridade#]]></TAG>
        <VALUE><![CDATA[Prioridade]]></VALUE>
        <XPATH><![CDATA[/PROCESS/FIELDS/FIELD[NAME='Prioridade']/VALUE]]></XPATH>
      </FIELD>
      <FIELD type="AdditionalFields" label="Sep_9_2_4_28" source-type="AdditionalFields">
        <TAG><![CDATA[#CONTEXTPROCESS:CA:Sep_9_2_4_28#]]></TAG>
        <VALUE><![CDATA[Sep_9_2_4_28]]></VALUE>
        <XPATH><![CDATA[/PROCESS/FIELDS/FIELD[NAME='Sep_9_2_4_28']/VALUE]]></XPATH>
      </FIELD>
      <FIELD type="AdditionalFields" label="Sep_10_2_5_2" source-type="AdditionalFields">
        <TAG><![CDATA[#CONTEXTPROCESS:CA:Sep_10_2_5_2#]]></TAG>
        <VALUE><![CDATA[Sep_10_2_5_2]]></VALUE>
        <XPATH><![CDATA[/PROCESS/FIELDS/FIELD[NAME='Sep_10_2_5_2']/VALUE]]></XPATH>
      </FIELD>
      <FIELD type="AdditionalFields" label="Sep_10_6_4" source-type="AdditionalFields">
        <TAG><![CDATA[#CONTEXTPROCESS:CA:Sep_10_6_4#]]></TAG>
        <VALUE><![CDATA[Sep_10_6_4]]></VALUE>
        <XPATH><![CDATA[/PROCESS/FIELDS/FIELD[NAME='Sep_10_6_4']/VALUE]]></XPATH>
      </FIELD>
      <FIELD type="AdditionalFields" label="Notas" source-type="AdditionalFields">
        <TAG><![CDATA[#CONTEXTPROCESS:CA:Notas#]]></TAG>
        <VALUE><![CDATA[Notas]]></VALUE>
        <XPATH><![CDATA[/PROCESS/FIELDS/FIELD[NAME='Notas']/VALUE]]></XPATH>
      </FIELD>
    </NODE>
  </NODE>
  <!-- END: Process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</VALUE>
      <XPATH><![CDATA[/CARD/cardKeyToString]]></XPATH>
    </FIELD>
  </NODE>
</MEN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CDCA-E9B8-47CC-8D42-128FCAF2F8CF}">
  <ds:schemaRefs/>
</ds:datastoreItem>
</file>

<file path=customXml/itemProps2.xml><?xml version="1.0" encoding="utf-8"?>
<ds:datastoreItem xmlns:ds="http://schemas.openxmlformats.org/officeDocument/2006/customXml" ds:itemID="{81B1D7E2-8DE6-414B-AEF7-5A76561E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Oficio AD-ABC</Template>
  <TotalTime>1</TotalTime>
  <Pages>2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UALG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Jorge de Almeida Gonçalves Teixeira</dc:creator>
  <cp:keywords/>
  <dc:description/>
  <cp:lastModifiedBy>Carolina Silvestre</cp:lastModifiedBy>
  <cp:revision>2</cp:revision>
  <cp:lastPrinted>2020-03-30T17:37:00Z</cp:lastPrinted>
  <dcterms:created xsi:type="dcterms:W3CDTF">2026-09-15T09:32:00Z</dcterms:created>
  <dcterms:modified xsi:type="dcterms:W3CDTF">2026-09-15T09:32:00Z</dcterms:modified>
</cp:coreProperties>
</file>